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B0B" w:rsidRPr="004E1278" w:rsidRDefault="00072E3F" w:rsidP="004E1278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  <w:r w:rsidRPr="00072E3F">
        <w:rPr>
          <w:rFonts w:asciiTheme="majorHAnsi" w:hAnsiTheme="majorHAnsi" w:cstheme="majorHAnsi"/>
          <w:b/>
          <w:sz w:val="24"/>
          <w:szCs w:val="24"/>
        </w:rPr>
        <w:t>ANEXO I</w:t>
      </w:r>
    </w:p>
    <w:p w:rsidR="00072E3F" w:rsidRPr="00072E3F" w:rsidRDefault="004B5BC6" w:rsidP="00072E3F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PROYECTO</w:t>
      </w:r>
    </w:p>
    <w:p w:rsidR="00072E3F" w:rsidRPr="00916B0B" w:rsidRDefault="00072E3F" w:rsidP="00072E3F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916B0B">
        <w:rPr>
          <w:rFonts w:asciiTheme="majorHAnsi" w:hAnsiTheme="majorHAnsi" w:cstheme="majorHAnsi"/>
          <w:sz w:val="24"/>
          <w:szCs w:val="24"/>
        </w:rPr>
        <w:t>AYUNTAMIENTO</w:t>
      </w:r>
      <w:r w:rsidR="000E313C" w:rsidRPr="00916B0B">
        <w:rPr>
          <w:rFonts w:asciiTheme="majorHAnsi" w:hAnsiTheme="majorHAnsi" w:cstheme="majorHAnsi"/>
          <w:sz w:val="24"/>
          <w:szCs w:val="24"/>
        </w:rPr>
        <w:t xml:space="preserve"> DE</w:t>
      </w:r>
      <w:r w:rsidRPr="00916B0B">
        <w:rPr>
          <w:rFonts w:asciiTheme="majorHAnsi" w:hAnsiTheme="majorHAnsi" w:cstheme="majorHAnsi"/>
          <w:sz w:val="24"/>
          <w:szCs w:val="24"/>
        </w:rPr>
        <w:t>:</w:t>
      </w:r>
    </w:p>
    <w:p w:rsidR="00072E3F" w:rsidRDefault="00072E3F" w:rsidP="00072E3F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916B0B">
        <w:rPr>
          <w:rFonts w:asciiTheme="majorHAnsi" w:hAnsiTheme="majorHAnsi" w:cstheme="majorHAnsi"/>
          <w:sz w:val="24"/>
          <w:szCs w:val="24"/>
        </w:rPr>
        <w:t>CONCEJALÍA</w:t>
      </w:r>
      <w:r w:rsidR="000E313C" w:rsidRPr="00916B0B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="000E313C" w:rsidRPr="00916B0B">
        <w:rPr>
          <w:rFonts w:asciiTheme="majorHAnsi" w:hAnsiTheme="majorHAnsi" w:cstheme="majorHAnsi"/>
          <w:sz w:val="24"/>
          <w:szCs w:val="24"/>
        </w:rPr>
        <w:t>DE</w:t>
      </w:r>
      <w:r w:rsidRPr="00916B0B">
        <w:rPr>
          <w:rFonts w:asciiTheme="majorHAnsi" w:hAnsiTheme="majorHAnsi" w:cstheme="majorHAnsi"/>
          <w:sz w:val="24"/>
          <w:szCs w:val="24"/>
        </w:rPr>
        <w:t xml:space="preserve"> </w:t>
      </w:r>
      <w:proofErr w:type="gramEnd"/>
      <w:r w:rsidRPr="00916B0B">
        <w:rPr>
          <w:rFonts w:asciiTheme="majorHAnsi" w:hAnsiTheme="majorHAnsi" w:cstheme="majorHAnsi"/>
          <w:sz w:val="24"/>
          <w:szCs w:val="24"/>
          <w:vertAlign w:val="superscript"/>
        </w:rPr>
        <w:footnoteReference w:id="1"/>
      </w:r>
      <w:r w:rsidRPr="00916B0B">
        <w:rPr>
          <w:rFonts w:asciiTheme="majorHAnsi" w:hAnsiTheme="majorHAnsi" w:cstheme="majorHAnsi"/>
          <w:sz w:val="24"/>
          <w:szCs w:val="24"/>
        </w:rPr>
        <w:t>:</w:t>
      </w:r>
    </w:p>
    <w:p w:rsidR="00CB1C70" w:rsidRPr="00916B0B" w:rsidRDefault="00CB1C70" w:rsidP="00072E3F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>DENOMINACIÓN DE</w:t>
      </w:r>
      <w:r w:rsidR="0058233C">
        <w:rPr>
          <w:rFonts w:asciiTheme="majorHAnsi" w:hAnsiTheme="majorHAnsi" w:cstheme="majorHAnsi"/>
          <w:sz w:val="24"/>
          <w:szCs w:val="24"/>
        </w:rPr>
        <w:t xml:space="preserve"> </w:t>
      </w:r>
      <w:r w:rsidRPr="00072E3F">
        <w:rPr>
          <w:rFonts w:asciiTheme="majorHAnsi" w:hAnsiTheme="majorHAnsi" w:cstheme="majorHAnsi"/>
          <w:sz w:val="24"/>
          <w:szCs w:val="24"/>
        </w:rPr>
        <w:t>L</w:t>
      </w:r>
      <w:r w:rsidR="0058233C">
        <w:rPr>
          <w:rFonts w:asciiTheme="majorHAnsi" w:hAnsiTheme="majorHAnsi" w:cstheme="majorHAnsi"/>
          <w:sz w:val="24"/>
          <w:szCs w:val="24"/>
        </w:rPr>
        <w:t>A ACTIVIDAD</w:t>
      </w:r>
      <w:r w:rsidRPr="00072E3F">
        <w:rPr>
          <w:rFonts w:asciiTheme="majorHAnsi" w:hAnsiTheme="majorHAnsi" w:cstheme="majorHAnsi"/>
          <w:sz w:val="24"/>
          <w:szCs w:val="24"/>
        </w:rPr>
        <w:t xml:space="preserve"> A REALIZAR:</w:t>
      </w:r>
    </w:p>
    <w:p w:rsidR="0058233C" w:rsidRPr="00072E3F" w:rsidRDefault="00313C2E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TIPO DE ACTIVIDAD (DIVERSIDAD):</w:t>
      </w:r>
    </w:p>
    <w:p w:rsidR="00072E3F" w:rsidRPr="00072E3F" w:rsidRDefault="00072E3F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>Análisis de la realidad del entorno en el que se va</w:t>
      </w:r>
      <w:r w:rsidR="0058233C">
        <w:rPr>
          <w:rFonts w:asciiTheme="majorHAnsi" w:hAnsiTheme="majorHAnsi" w:cstheme="majorHAnsi"/>
          <w:sz w:val="24"/>
          <w:szCs w:val="24"/>
        </w:rPr>
        <w:t>n</w:t>
      </w:r>
      <w:r w:rsidRPr="00072E3F">
        <w:rPr>
          <w:rFonts w:asciiTheme="majorHAnsi" w:hAnsiTheme="majorHAnsi" w:cstheme="majorHAnsi"/>
          <w:sz w:val="24"/>
          <w:szCs w:val="24"/>
        </w:rPr>
        <w:t xml:space="preserve"> a desarrollar la</w:t>
      </w:r>
      <w:r w:rsidR="0058233C">
        <w:rPr>
          <w:rFonts w:asciiTheme="majorHAnsi" w:hAnsiTheme="majorHAnsi" w:cstheme="majorHAnsi"/>
          <w:sz w:val="24"/>
          <w:szCs w:val="24"/>
        </w:rPr>
        <w:t>s</w:t>
      </w:r>
      <w:r w:rsidRPr="00072E3F">
        <w:rPr>
          <w:rFonts w:asciiTheme="majorHAnsi" w:hAnsiTheme="majorHAnsi" w:cstheme="majorHAnsi"/>
          <w:sz w:val="24"/>
          <w:szCs w:val="24"/>
        </w:rPr>
        <w:t xml:space="preserve"> actividad</w:t>
      </w:r>
      <w:r w:rsidR="0058233C">
        <w:rPr>
          <w:rFonts w:asciiTheme="majorHAnsi" w:hAnsiTheme="majorHAnsi" w:cstheme="majorHAnsi"/>
          <w:sz w:val="24"/>
          <w:szCs w:val="24"/>
        </w:rPr>
        <w:t>es</w:t>
      </w:r>
      <w:r w:rsidRPr="00072E3F">
        <w:rPr>
          <w:rFonts w:asciiTheme="majorHAnsi" w:hAnsiTheme="majorHAnsi" w:cstheme="majorHAnsi"/>
          <w:sz w:val="24"/>
          <w:szCs w:val="24"/>
        </w:rPr>
        <w:t xml:space="preserve"> y justificación de la necesidad de </w:t>
      </w:r>
      <w:r w:rsidR="0058233C">
        <w:rPr>
          <w:rFonts w:asciiTheme="majorHAnsi" w:hAnsiTheme="majorHAnsi" w:cstheme="majorHAnsi"/>
          <w:sz w:val="24"/>
          <w:szCs w:val="24"/>
        </w:rPr>
        <w:t>su realización</w:t>
      </w:r>
      <w:r w:rsidRPr="00072E3F">
        <w:rPr>
          <w:rFonts w:asciiTheme="majorHAnsi" w:hAnsiTheme="majorHAnsi" w:cstheme="majorHAnsi"/>
          <w:sz w:val="24"/>
          <w:szCs w:val="24"/>
        </w:rPr>
        <w:t xml:space="preserve"> en el municipio.</w:t>
      </w:r>
    </w:p>
    <w:p w:rsidR="00072E3F" w:rsidRPr="00072E3F" w:rsidRDefault="00072E3F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 xml:space="preserve">Descripción de </w:t>
      </w:r>
      <w:r w:rsidR="0058233C">
        <w:rPr>
          <w:rFonts w:asciiTheme="majorHAnsi" w:hAnsiTheme="majorHAnsi" w:cstheme="majorHAnsi"/>
          <w:sz w:val="24"/>
          <w:szCs w:val="24"/>
        </w:rPr>
        <w:t>la actividad a realizar</w:t>
      </w:r>
      <w:r>
        <w:rPr>
          <w:rFonts w:asciiTheme="majorHAnsi" w:hAnsiTheme="majorHAnsi" w:cstheme="majorHAnsi"/>
          <w:sz w:val="24"/>
          <w:szCs w:val="24"/>
        </w:rPr>
        <w:t>.</w:t>
      </w:r>
      <w:r w:rsidRPr="00072E3F">
        <w:rPr>
          <w:rFonts w:asciiTheme="majorHAnsi" w:hAnsiTheme="majorHAnsi" w:cstheme="majorHAnsi"/>
          <w:sz w:val="24"/>
          <w:szCs w:val="24"/>
        </w:rPr>
        <w:t xml:space="preserve"> </w:t>
      </w:r>
    </w:p>
    <w:p w:rsidR="00072E3F" w:rsidRPr="00072E3F" w:rsidRDefault="00072E3F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>Objetivos.</w:t>
      </w:r>
    </w:p>
    <w:p w:rsidR="00072E3F" w:rsidRDefault="00072E3F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 xml:space="preserve">Fechas y </w:t>
      </w:r>
      <w:r w:rsidR="0058233C">
        <w:rPr>
          <w:rFonts w:asciiTheme="majorHAnsi" w:hAnsiTheme="majorHAnsi" w:cstheme="majorHAnsi"/>
          <w:sz w:val="24"/>
          <w:szCs w:val="24"/>
        </w:rPr>
        <w:t>lugar de realización.</w:t>
      </w:r>
      <w:r w:rsidRPr="00072E3F">
        <w:rPr>
          <w:rFonts w:asciiTheme="majorHAnsi" w:hAnsiTheme="majorHAnsi" w:cstheme="majorHAnsi"/>
          <w:sz w:val="24"/>
          <w:szCs w:val="24"/>
        </w:rPr>
        <w:t xml:space="preserve"> </w:t>
      </w:r>
    </w:p>
    <w:p w:rsidR="00313C2E" w:rsidRPr="00072E3F" w:rsidRDefault="00313C2E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Perfil de los participantes en la actividad.</w:t>
      </w:r>
    </w:p>
    <w:p w:rsidR="00072E3F" w:rsidRPr="00072E3F" w:rsidRDefault="00072E3F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>Responsables de</w:t>
      </w:r>
      <w:r w:rsidR="0058233C">
        <w:rPr>
          <w:rFonts w:asciiTheme="majorHAnsi" w:hAnsiTheme="majorHAnsi" w:cstheme="majorHAnsi"/>
          <w:sz w:val="24"/>
          <w:szCs w:val="24"/>
        </w:rPr>
        <w:t xml:space="preserve"> </w:t>
      </w:r>
      <w:r w:rsidRPr="00072E3F">
        <w:rPr>
          <w:rFonts w:asciiTheme="majorHAnsi" w:hAnsiTheme="majorHAnsi" w:cstheme="majorHAnsi"/>
          <w:sz w:val="24"/>
          <w:szCs w:val="24"/>
        </w:rPr>
        <w:t>l</w:t>
      </w:r>
      <w:r w:rsidR="0058233C">
        <w:rPr>
          <w:rFonts w:asciiTheme="majorHAnsi" w:hAnsiTheme="majorHAnsi" w:cstheme="majorHAnsi"/>
          <w:sz w:val="24"/>
          <w:szCs w:val="24"/>
        </w:rPr>
        <w:t>a</w:t>
      </w:r>
      <w:r w:rsidRPr="00072E3F">
        <w:rPr>
          <w:rFonts w:asciiTheme="majorHAnsi" w:hAnsiTheme="majorHAnsi" w:cstheme="majorHAnsi"/>
          <w:sz w:val="24"/>
          <w:szCs w:val="24"/>
        </w:rPr>
        <w:t xml:space="preserve"> </w:t>
      </w:r>
      <w:r w:rsidR="0058233C">
        <w:rPr>
          <w:rFonts w:asciiTheme="majorHAnsi" w:hAnsiTheme="majorHAnsi" w:cstheme="majorHAnsi"/>
          <w:sz w:val="24"/>
          <w:szCs w:val="24"/>
        </w:rPr>
        <w:t>actividad</w:t>
      </w:r>
      <w:r w:rsidRPr="00072E3F">
        <w:rPr>
          <w:rFonts w:asciiTheme="majorHAnsi" w:hAnsiTheme="majorHAnsi" w:cstheme="majorHAnsi"/>
          <w:sz w:val="24"/>
          <w:szCs w:val="24"/>
        </w:rPr>
        <w:t xml:space="preserve"> (nombre, teléfono de contacto, email).</w:t>
      </w:r>
    </w:p>
    <w:p w:rsidR="00072E3F" w:rsidRPr="00072E3F" w:rsidRDefault="00072E3F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>Recursos humanos previstos.</w:t>
      </w:r>
    </w:p>
    <w:p w:rsidR="00072E3F" w:rsidRPr="00072E3F" w:rsidRDefault="00072E3F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>Recursos materiales.</w:t>
      </w:r>
    </w:p>
    <w:p w:rsidR="00072E3F" w:rsidRPr="00072E3F" w:rsidRDefault="00072E3F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>Metodología.</w:t>
      </w:r>
    </w:p>
    <w:p w:rsidR="00072E3F" w:rsidRDefault="0058233C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Indicadores de evaluación </w:t>
      </w:r>
      <w:r w:rsidR="00072E3F" w:rsidRPr="00072E3F">
        <w:rPr>
          <w:rFonts w:asciiTheme="majorHAnsi" w:hAnsiTheme="majorHAnsi" w:cstheme="majorHAnsi"/>
          <w:sz w:val="24"/>
          <w:szCs w:val="24"/>
        </w:rPr>
        <w:t>de resultado</w:t>
      </w:r>
      <w:r>
        <w:rPr>
          <w:rFonts w:asciiTheme="majorHAnsi" w:hAnsiTheme="majorHAnsi" w:cstheme="majorHAnsi"/>
          <w:sz w:val="24"/>
          <w:szCs w:val="24"/>
        </w:rPr>
        <w:t>s</w:t>
      </w:r>
      <w:r w:rsidR="00072E3F" w:rsidRPr="00072E3F">
        <w:rPr>
          <w:rFonts w:asciiTheme="majorHAnsi" w:hAnsiTheme="majorHAnsi" w:cstheme="majorHAnsi"/>
          <w:sz w:val="24"/>
          <w:szCs w:val="24"/>
        </w:rPr>
        <w:t>.</w:t>
      </w:r>
    </w:p>
    <w:p w:rsidR="006F0F88" w:rsidRPr="00072E3F" w:rsidRDefault="006F0F88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Acciones de difusión y visibilidad previstas.</w:t>
      </w:r>
    </w:p>
    <w:p w:rsidR="00072E3F" w:rsidRPr="00072E3F" w:rsidRDefault="00072E3F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 xml:space="preserve">Presupuesto desglosado </w:t>
      </w:r>
      <w:r w:rsidR="00422FCC">
        <w:rPr>
          <w:rFonts w:asciiTheme="majorHAnsi" w:hAnsiTheme="majorHAnsi" w:cstheme="majorHAnsi"/>
          <w:sz w:val="24"/>
          <w:szCs w:val="24"/>
        </w:rPr>
        <w:t>de la actividad a desarrollar</w:t>
      </w:r>
      <w:r w:rsidRPr="00072E3F">
        <w:rPr>
          <w:rFonts w:asciiTheme="majorHAnsi" w:hAnsiTheme="majorHAnsi" w:cstheme="majorHAnsi"/>
          <w:sz w:val="24"/>
          <w:szCs w:val="24"/>
        </w:rPr>
        <w:t>.</w:t>
      </w:r>
    </w:p>
    <w:p w:rsidR="00072E3F" w:rsidRPr="00072E3F" w:rsidRDefault="00072E3F" w:rsidP="00C957D5">
      <w:pPr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lastRenderedPageBreak/>
        <w:t>Cuantía de la subvención solicitada.</w:t>
      </w: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0E313C" w:rsidRDefault="00072E3F" w:rsidP="00072E3F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E313C">
        <w:rPr>
          <w:rFonts w:asciiTheme="majorHAnsi" w:hAnsiTheme="majorHAnsi" w:cstheme="majorHAnsi"/>
          <w:b/>
          <w:sz w:val="24"/>
          <w:szCs w:val="24"/>
        </w:rPr>
        <w:t>Representante / Documento firmado electrónicamente</w:t>
      </w: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>Los datos consignados en este documento serán tratados de acuerdo con lo dispuesto en la Ley Orgánica 3/2018, de 5 de diciembre, de Protección de Datos Personales y Garantía de los Derechos Digitales.</w:t>
      </w:r>
    </w:p>
    <w:p w:rsidR="00072E3F" w:rsidRPr="00072E3F" w:rsidRDefault="00072E3F" w:rsidP="00B82524">
      <w:pPr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br w:type="page"/>
      </w:r>
    </w:p>
    <w:p w:rsidR="00072E3F" w:rsidRPr="00072E3F" w:rsidRDefault="00072E3F" w:rsidP="00103565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72E3F">
        <w:rPr>
          <w:rFonts w:asciiTheme="majorHAnsi" w:hAnsiTheme="majorHAnsi" w:cstheme="majorHAnsi"/>
          <w:b/>
          <w:sz w:val="24"/>
          <w:szCs w:val="24"/>
        </w:rPr>
        <w:lastRenderedPageBreak/>
        <w:t>ANEXO II</w:t>
      </w: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 xml:space="preserve">D/ Dña.                                           </w:t>
      </w:r>
      <w:proofErr w:type="gramStart"/>
      <w:r w:rsidRPr="00072E3F">
        <w:rPr>
          <w:rFonts w:asciiTheme="majorHAnsi" w:hAnsiTheme="majorHAnsi" w:cstheme="majorHAnsi"/>
          <w:sz w:val="24"/>
          <w:szCs w:val="24"/>
        </w:rPr>
        <w:t>con</w:t>
      </w:r>
      <w:proofErr w:type="gramEnd"/>
      <w:r w:rsidRPr="00072E3F">
        <w:rPr>
          <w:rFonts w:asciiTheme="majorHAnsi" w:hAnsiTheme="majorHAnsi" w:cstheme="majorHAnsi"/>
          <w:sz w:val="24"/>
          <w:szCs w:val="24"/>
        </w:rPr>
        <w:t>, DNI nº                            representante legal del Ayuntamiento de                                                   con CIF nº</w:t>
      </w: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72E3F">
        <w:rPr>
          <w:rFonts w:asciiTheme="majorHAnsi" w:hAnsiTheme="majorHAnsi" w:cstheme="majorHAnsi"/>
          <w:b/>
          <w:sz w:val="24"/>
          <w:szCs w:val="24"/>
        </w:rPr>
        <w:t>DECLARA BAJO SU RESPONSABILIDAD</w:t>
      </w: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 xml:space="preserve">Que, en </w:t>
      </w:r>
      <w:r w:rsidR="0050545E">
        <w:rPr>
          <w:rFonts w:asciiTheme="majorHAnsi" w:hAnsiTheme="majorHAnsi" w:cstheme="majorHAnsi"/>
          <w:sz w:val="24"/>
          <w:szCs w:val="24"/>
        </w:rPr>
        <w:t>relación con el Decreto n</w:t>
      </w:r>
      <w:r w:rsidRPr="00072E3F">
        <w:rPr>
          <w:rFonts w:asciiTheme="majorHAnsi" w:hAnsiTheme="majorHAnsi" w:cstheme="majorHAnsi"/>
          <w:sz w:val="24"/>
          <w:szCs w:val="24"/>
        </w:rPr>
        <w:t>º xx/202</w:t>
      </w:r>
      <w:r w:rsidR="00F975D2">
        <w:rPr>
          <w:rFonts w:asciiTheme="majorHAnsi" w:hAnsiTheme="majorHAnsi" w:cstheme="majorHAnsi"/>
          <w:sz w:val="24"/>
          <w:szCs w:val="24"/>
        </w:rPr>
        <w:t>4</w:t>
      </w:r>
      <w:r w:rsidRPr="00072E3F">
        <w:rPr>
          <w:rFonts w:asciiTheme="majorHAnsi" w:hAnsiTheme="majorHAnsi" w:cstheme="majorHAnsi"/>
          <w:sz w:val="24"/>
          <w:szCs w:val="24"/>
        </w:rPr>
        <w:t>, de día X de mes x</w:t>
      </w:r>
      <w:r w:rsidRPr="00072E3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B1769A">
        <w:rPr>
          <w:rFonts w:asciiTheme="majorHAnsi" w:hAnsiTheme="majorHAnsi" w:cstheme="majorHAnsi"/>
          <w:bCs/>
          <w:sz w:val="24"/>
          <w:szCs w:val="24"/>
        </w:rPr>
        <w:t>de x año,</w:t>
      </w:r>
      <w:r w:rsidRPr="00072E3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072E3F">
        <w:rPr>
          <w:rFonts w:asciiTheme="majorHAnsi" w:hAnsiTheme="majorHAnsi" w:cstheme="majorHAnsi"/>
          <w:sz w:val="24"/>
          <w:szCs w:val="24"/>
        </w:rPr>
        <w:t>de la Consejería de Turismo, Cultura, Juventud y Deportes, por el que se regula la concesión</w:t>
      </w:r>
      <w:r w:rsidR="0050545E">
        <w:rPr>
          <w:rFonts w:asciiTheme="majorHAnsi" w:hAnsiTheme="majorHAnsi" w:cstheme="majorHAnsi"/>
          <w:sz w:val="24"/>
          <w:szCs w:val="24"/>
        </w:rPr>
        <w:t xml:space="preserve"> directa de subvenciones a los A</w:t>
      </w:r>
      <w:r w:rsidRPr="00072E3F">
        <w:rPr>
          <w:rFonts w:asciiTheme="majorHAnsi" w:hAnsiTheme="majorHAnsi" w:cstheme="majorHAnsi"/>
          <w:sz w:val="24"/>
          <w:szCs w:val="24"/>
        </w:rPr>
        <w:t xml:space="preserve">yuntamientos de la Región de Murcia para la </w:t>
      </w:r>
      <w:r w:rsidR="00BA3B4D">
        <w:rPr>
          <w:rFonts w:asciiTheme="majorHAnsi" w:hAnsiTheme="majorHAnsi" w:cstheme="majorHAnsi"/>
          <w:sz w:val="24"/>
          <w:szCs w:val="24"/>
        </w:rPr>
        <w:t>realización de actividades</w:t>
      </w:r>
      <w:r w:rsidR="000E473F">
        <w:rPr>
          <w:rFonts w:asciiTheme="majorHAnsi" w:hAnsiTheme="majorHAnsi" w:cstheme="majorHAnsi"/>
          <w:sz w:val="24"/>
          <w:szCs w:val="24"/>
        </w:rPr>
        <w:t xml:space="preserve"> juveniles</w:t>
      </w:r>
      <w:r w:rsidR="00BA3B4D">
        <w:rPr>
          <w:rFonts w:asciiTheme="majorHAnsi" w:hAnsiTheme="majorHAnsi" w:cstheme="majorHAnsi"/>
          <w:sz w:val="24"/>
          <w:szCs w:val="24"/>
        </w:rPr>
        <w:t xml:space="preserve"> de ocio y diversidad</w:t>
      </w:r>
      <w:r w:rsidRPr="00072E3F">
        <w:rPr>
          <w:rFonts w:asciiTheme="majorHAnsi" w:hAnsiTheme="majorHAnsi" w:cstheme="majorHAnsi"/>
          <w:sz w:val="24"/>
          <w:szCs w:val="24"/>
        </w:rPr>
        <w:t xml:space="preserve">, y a los efectos de obtener la condición de beneficiario, que la entidad arriba indicada a la que represento legalmente: </w:t>
      </w:r>
    </w:p>
    <w:p w:rsidR="00072E3F" w:rsidRPr="00072E3F" w:rsidRDefault="00072E3F" w:rsidP="00C957D5">
      <w:pPr>
        <w:numPr>
          <w:ilvl w:val="0"/>
          <w:numId w:val="4"/>
        </w:numPr>
        <w:tabs>
          <w:tab w:val="num" w:pos="-567"/>
        </w:tabs>
        <w:spacing w:line="360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>Se halla al corriente con sus obligaciones tributarias y con la Seguridad Social.</w:t>
      </w:r>
    </w:p>
    <w:p w:rsidR="00072E3F" w:rsidRPr="00072E3F" w:rsidRDefault="00072E3F" w:rsidP="00C957D5">
      <w:pPr>
        <w:numPr>
          <w:ilvl w:val="0"/>
          <w:numId w:val="4"/>
        </w:numPr>
        <w:tabs>
          <w:tab w:val="num" w:pos="-567"/>
        </w:tabs>
        <w:spacing w:line="360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>Que no se halla incurso en las circunstancias a que se refiere al art. 13.2 de la Ley 38/2003, de 17 de diciembre, General de Subvenciones.</w:t>
      </w:r>
    </w:p>
    <w:p w:rsidR="00072E3F" w:rsidRPr="00072E3F" w:rsidRDefault="00072E3F" w:rsidP="00C957D5">
      <w:pPr>
        <w:numPr>
          <w:ilvl w:val="0"/>
          <w:numId w:val="4"/>
        </w:numPr>
        <w:tabs>
          <w:tab w:val="num" w:pos="-567"/>
        </w:tabs>
        <w:spacing w:line="360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 xml:space="preserve">Se halla al corriente en el pago de obligaciones por reintegro de subvenciones en la forma que se determina en el artículo 21 del Reglamento de la LGS: No tener deudas con la administración concedente por reintegros de subvenciones en período ejecutivo, salvo que se trate de deudas aplazadas, fraccionadas o se hubiera acordado su suspensión con ocasión de la impugnación de la correspondiente resolución de reintegro. </w:t>
      </w:r>
    </w:p>
    <w:p w:rsidR="00072E3F" w:rsidRPr="00072E3F" w:rsidRDefault="00072E3F" w:rsidP="00DD115B">
      <w:pPr>
        <w:spacing w:line="360" w:lineRule="auto"/>
        <w:ind w:left="-1418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3D77B9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D77B9">
        <w:rPr>
          <w:rFonts w:asciiTheme="majorHAnsi" w:hAnsiTheme="majorHAnsi" w:cstheme="majorHAnsi"/>
          <w:sz w:val="24"/>
          <w:szCs w:val="24"/>
        </w:rPr>
        <w:t>Que el Ayuntamiento dispone de la documentación que así lo acredita y que se compromete a mantener su cumplimiento durante el periodo de tiempo inherente a dicho reconocimiento o ejercicio.</w:t>
      </w:r>
    </w:p>
    <w:p w:rsidR="00072E3F" w:rsidRPr="003D77B9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D77B9">
        <w:rPr>
          <w:rFonts w:asciiTheme="majorHAnsi" w:hAnsiTheme="majorHAnsi" w:cstheme="majorHAnsi"/>
          <w:sz w:val="24"/>
          <w:szCs w:val="24"/>
        </w:rPr>
        <w:lastRenderedPageBreak/>
        <w:t>En aplicación del artículo 28 de la Ley 39/2015, de 1 de octubre, del Procedimiento Administrativo Común de las Administraciones Públicas, el órgano administrativo competente consultará o recabará por medios electrónicos, los datos relacionados a continuación, salvo que se oponga a la consulta.</w:t>
      </w:r>
    </w:p>
    <w:p w:rsidR="00072E3F" w:rsidRPr="003D77B9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D77B9">
        <w:rPr>
          <w:rFonts w:asciiTheme="majorHAnsi" w:hAnsiTheme="majorHAnsi" w:cstheme="majorHAnsi"/>
          <w:sz w:val="24"/>
          <w:szCs w:val="24"/>
        </w:rPr>
        <w:t xml:space="preserve">Como solicitante: </w:t>
      </w:r>
    </w:p>
    <w:p w:rsidR="00213E17" w:rsidRPr="00F1066B" w:rsidRDefault="00213E17" w:rsidP="00213E17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 xml:space="preserve">[   ] </w:t>
      </w:r>
      <w:r w:rsidRPr="00F1066B">
        <w:rPr>
          <w:rFonts w:cstheme="minorHAnsi"/>
          <w:b/>
          <w:sz w:val="24"/>
          <w:szCs w:val="24"/>
        </w:rPr>
        <w:t>Me OPONGO*</w:t>
      </w:r>
      <w:r w:rsidRPr="00F1066B">
        <w:rPr>
          <w:rFonts w:cstheme="minorHAnsi"/>
          <w:sz w:val="24"/>
          <w:szCs w:val="24"/>
        </w:rPr>
        <w:t xml:space="preserve"> a la consulta de... estar al corriente de pago con la Seguridad Social</w:t>
      </w:r>
    </w:p>
    <w:p w:rsidR="00213E17" w:rsidRPr="00F1066B" w:rsidRDefault="00213E17" w:rsidP="00213E17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>Asimismo, autoriza la consulta de los datos tributarios, excepto que expresamente no autorice la consulta.</w:t>
      </w:r>
    </w:p>
    <w:p w:rsidR="00213E17" w:rsidRPr="00F1066B" w:rsidRDefault="00213E17" w:rsidP="00213E17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 xml:space="preserve">[ </w:t>
      </w:r>
      <w:r>
        <w:rPr>
          <w:rFonts w:cstheme="minorHAnsi"/>
          <w:sz w:val="24"/>
          <w:szCs w:val="24"/>
        </w:rPr>
        <w:t xml:space="preserve"> </w:t>
      </w:r>
      <w:r w:rsidRPr="00F1066B">
        <w:rPr>
          <w:rFonts w:cstheme="minorHAnsi"/>
          <w:sz w:val="24"/>
          <w:szCs w:val="24"/>
        </w:rPr>
        <w:t xml:space="preserve"> ] </w:t>
      </w:r>
      <w:r w:rsidRPr="00F1066B">
        <w:rPr>
          <w:rFonts w:cstheme="minorHAnsi"/>
          <w:b/>
          <w:sz w:val="24"/>
          <w:szCs w:val="24"/>
        </w:rPr>
        <w:t>NO AUTORIZO*</w:t>
      </w:r>
      <w:r w:rsidRPr="00F1066B">
        <w:rPr>
          <w:rFonts w:cstheme="minorHAnsi"/>
          <w:sz w:val="24"/>
          <w:szCs w:val="24"/>
        </w:rPr>
        <w:t xml:space="preserve"> la consulta de datos tributarios de... estar al corriente de pago de las obligaciones tributarias en la Agencia Estatal de Administración Tributaria para la Solicitud de ayudas y subvenciones</w:t>
      </w:r>
    </w:p>
    <w:p w:rsidR="00213E17" w:rsidRPr="00F1066B" w:rsidRDefault="00213E17" w:rsidP="00213E17">
      <w:pPr>
        <w:spacing w:line="360" w:lineRule="auto"/>
        <w:jc w:val="both"/>
        <w:rPr>
          <w:rFonts w:cstheme="minorHAnsi"/>
          <w:sz w:val="24"/>
          <w:szCs w:val="24"/>
        </w:rPr>
      </w:pPr>
      <w:proofErr w:type="gramStart"/>
      <w:r w:rsidRPr="00F1066B">
        <w:rPr>
          <w:rFonts w:cstheme="minorHAnsi"/>
          <w:sz w:val="24"/>
          <w:szCs w:val="24"/>
        </w:rPr>
        <w:t>[  ]</w:t>
      </w:r>
      <w:proofErr w:type="gramEnd"/>
      <w:r w:rsidRPr="00F1066B">
        <w:rPr>
          <w:rFonts w:cstheme="minorHAnsi"/>
          <w:sz w:val="24"/>
          <w:szCs w:val="24"/>
        </w:rPr>
        <w:t xml:space="preserve"> </w:t>
      </w:r>
      <w:r w:rsidRPr="00F1066B">
        <w:rPr>
          <w:rFonts w:cstheme="minorHAnsi"/>
          <w:b/>
          <w:sz w:val="24"/>
          <w:szCs w:val="24"/>
        </w:rPr>
        <w:t>NO AUTORIZO*</w:t>
      </w:r>
      <w:r w:rsidRPr="00F1066B">
        <w:rPr>
          <w:rFonts w:cstheme="minorHAnsi"/>
          <w:sz w:val="24"/>
          <w:szCs w:val="24"/>
        </w:rPr>
        <w:t xml:space="preserve"> la consulta de datos tributarios de... estar al corriente del cumplimiento de las obligaciones tributarias con la Comunidad Autónoma de la Región de Murcia.</w:t>
      </w:r>
    </w:p>
    <w:p w:rsidR="004E650F" w:rsidRPr="00213E17" w:rsidRDefault="00213E17" w:rsidP="0050545E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b/>
          <w:sz w:val="24"/>
          <w:szCs w:val="24"/>
        </w:rPr>
        <w:t>(*)</w:t>
      </w:r>
      <w:r w:rsidRPr="00F1066B">
        <w:rPr>
          <w:rFonts w:cstheme="minorHAnsi"/>
          <w:sz w:val="24"/>
          <w:szCs w:val="24"/>
        </w:rPr>
        <w:t xml:space="preserve"> En el caso de </w:t>
      </w:r>
      <w:r w:rsidRPr="00F1066B">
        <w:rPr>
          <w:rFonts w:cstheme="minorHAnsi"/>
          <w:b/>
          <w:sz w:val="24"/>
          <w:szCs w:val="24"/>
        </w:rPr>
        <w:t>NO AUTORIZACIÓN O DE OPOSICIÓN</w:t>
      </w:r>
      <w:r w:rsidRPr="00F1066B">
        <w:rPr>
          <w:rFonts w:cstheme="minorHAnsi"/>
          <w:sz w:val="24"/>
          <w:szCs w:val="24"/>
        </w:rPr>
        <w:t xml:space="preserve"> a que el órgano administrativo competente consulte u obtenga los mencionados datos y documentos, </w:t>
      </w:r>
      <w:r w:rsidRPr="00F1066B">
        <w:rPr>
          <w:rFonts w:cstheme="minorHAnsi"/>
          <w:b/>
          <w:sz w:val="24"/>
          <w:szCs w:val="24"/>
        </w:rPr>
        <w:t xml:space="preserve">QUEDO OBLIGADO A APORTARLOS </w:t>
      </w:r>
      <w:r w:rsidRPr="00F1066B">
        <w:rPr>
          <w:rFonts w:cstheme="minorHAnsi"/>
          <w:sz w:val="24"/>
          <w:szCs w:val="24"/>
        </w:rPr>
        <w:t>al procedimiento junto a esta solicitud o cuando me sean requeridos.</w:t>
      </w:r>
    </w:p>
    <w:p w:rsidR="0050545E" w:rsidRDefault="0050545E" w:rsidP="0050545E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D77B9">
        <w:rPr>
          <w:rFonts w:asciiTheme="majorHAnsi" w:hAnsiTheme="majorHAnsi" w:cstheme="majorHAnsi"/>
          <w:sz w:val="24"/>
          <w:szCs w:val="24"/>
        </w:rPr>
        <w:t>Que asume el compromiso de cumplimiento del apartado VI del CÓDIGO DE CONDUCTA</w:t>
      </w:r>
      <w:r w:rsidRPr="004E1B2A">
        <w:rPr>
          <w:rFonts w:asciiTheme="majorHAnsi" w:hAnsiTheme="majorHAnsi" w:cstheme="majorHAnsi"/>
          <w:sz w:val="24"/>
          <w:szCs w:val="24"/>
        </w:rPr>
        <w:t xml:space="preserve"> EN MATERIA DE SUBVENCIONES Y AYUDAS PÚBLICAS DE LA REGIÓN DE MURCIA, aprobado por Acuerdo de Consejo de Gobierno de fecha 29 de diciembre de 2021. </w:t>
      </w:r>
      <w:hyperlink r:id="rId11" w:anchor="/home/anuncio/29-01-2022/380" w:history="1">
        <w:r w:rsidRPr="00AE1AD9">
          <w:rPr>
            <w:rStyle w:val="Hipervnculo"/>
            <w:rFonts w:asciiTheme="majorHAnsi" w:hAnsiTheme="majorHAnsi" w:cstheme="majorHAnsi"/>
            <w:sz w:val="24"/>
            <w:szCs w:val="24"/>
          </w:rPr>
          <w:t>https://www.borm.es/#/home/anuncio/29-01-2022/380</w:t>
        </w:r>
      </w:hyperlink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072E3F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>Representante / Documento firmado electrónicamente</w:t>
      </w:r>
    </w:p>
    <w:p w:rsidR="0062273D" w:rsidRDefault="0062273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:rsidR="00F8101F" w:rsidRDefault="00F8101F" w:rsidP="00F8101F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F8101F">
        <w:rPr>
          <w:b/>
          <w:sz w:val="24"/>
          <w:szCs w:val="24"/>
        </w:rPr>
        <w:lastRenderedPageBreak/>
        <w:t>ANEXO II</w:t>
      </w:r>
      <w:r>
        <w:rPr>
          <w:b/>
          <w:sz w:val="24"/>
          <w:szCs w:val="24"/>
        </w:rPr>
        <w:t>I</w:t>
      </w:r>
    </w:p>
    <w:p w:rsidR="00BF0C34" w:rsidRDefault="00BF0C34" w:rsidP="00BF0C34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F0C34" w:rsidRPr="00F8101F" w:rsidRDefault="00BF0C34" w:rsidP="00BF0C34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MEMORIA TECNICA DE EJECUCIÓN</w:t>
      </w:r>
    </w:p>
    <w:p w:rsidR="00BF0C34" w:rsidRDefault="00BF0C34" w:rsidP="00BF0C34">
      <w:pPr>
        <w:spacing w:before="100" w:beforeAutospacing="1" w:after="100" w:afterAutospacing="1"/>
        <w:rPr>
          <w:b/>
          <w:sz w:val="24"/>
          <w:szCs w:val="24"/>
        </w:rPr>
      </w:pPr>
    </w:p>
    <w:p w:rsidR="00BF0C34" w:rsidRPr="00F8101F" w:rsidRDefault="00BF0C34" w:rsidP="00BF0C34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ACTIVIDADES</w:t>
      </w:r>
      <w:r w:rsidR="000E473F">
        <w:rPr>
          <w:sz w:val="24"/>
          <w:szCs w:val="24"/>
        </w:rPr>
        <w:t xml:space="preserve"> JUVENILES</w:t>
      </w:r>
      <w:r>
        <w:rPr>
          <w:sz w:val="24"/>
          <w:szCs w:val="24"/>
        </w:rPr>
        <w:t xml:space="preserve"> DE OCIO Y DIVERSIDAD</w:t>
      </w:r>
      <w:r w:rsidRPr="00F8101F">
        <w:rPr>
          <w:sz w:val="24"/>
          <w:szCs w:val="24"/>
        </w:rPr>
        <w:t xml:space="preserve"> DE: (Poner el Municipio)</w:t>
      </w:r>
    </w:p>
    <w:p w:rsidR="00BF0C34" w:rsidRDefault="00BF0C34" w:rsidP="00BF0C34">
      <w:pPr>
        <w:spacing w:before="100" w:beforeAutospacing="1" w:after="100" w:afterAutospacing="1"/>
        <w:rPr>
          <w:sz w:val="24"/>
          <w:szCs w:val="24"/>
        </w:rPr>
      </w:pPr>
    </w:p>
    <w:tbl>
      <w:tblPr>
        <w:tblStyle w:val="Tablaconcuadrcula11"/>
        <w:tblW w:w="8499" w:type="dxa"/>
        <w:tblInd w:w="-5" w:type="dxa"/>
        <w:tblLook w:val="04A0" w:firstRow="1" w:lastRow="0" w:firstColumn="1" w:lastColumn="0" w:noHBand="0" w:noVBand="1"/>
      </w:tblPr>
      <w:tblGrid>
        <w:gridCol w:w="2005"/>
        <w:gridCol w:w="1645"/>
        <w:gridCol w:w="1712"/>
        <w:gridCol w:w="1649"/>
        <w:gridCol w:w="1488"/>
      </w:tblGrid>
      <w:tr w:rsidR="00BF0C34" w:rsidRPr="00C31648" w:rsidTr="005D1537">
        <w:trPr>
          <w:trHeight w:val="379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F0C34" w:rsidRPr="00C31648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  <w:lang w:val="es-ES_tradnl"/>
              </w:rPr>
            </w:pPr>
            <w:r>
              <w:rPr>
                <w:rFonts w:eastAsia="Times New Roman" w:cstheme="minorHAnsi"/>
                <w:b/>
                <w:lang w:val="es-ES_tradnl"/>
              </w:rPr>
              <w:t>DENOMINACIÓN ACTIVIDAD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F0C34" w:rsidRPr="00C31648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TIPO DE ACTIVIDAD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F0C34" w:rsidRPr="00C31648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  <w:r w:rsidRPr="00976CE1">
              <w:rPr>
                <w:rFonts w:eastAsia="Times New Roman" w:cstheme="minorHAnsi"/>
                <w:b/>
              </w:rPr>
              <w:t>FECHAS Y LUGAR DE REALIZACIÓN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C34" w:rsidRPr="00976CE1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lang w:val="es-ES_tradnl"/>
              </w:rPr>
            </w:pPr>
            <w:r>
              <w:rPr>
                <w:rFonts w:eastAsia="Times New Roman" w:cstheme="minorHAnsi"/>
                <w:b/>
                <w:lang w:val="es-ES_tradnl"/>
              </w:rPr>
              <w:t>Nº PARTICIPANTES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C34" w:rsidRPr="00976CE1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  <w:lang w:val="es-ES_tradnl"/>
              </w:rPr>
            </w:pPr>
            <w:r w:rsidRPr="00976CE1">
              <w:rPr>
                <w:rFonts w:eastAsia="Times New Roman" w:cstheme="minorHAnsi"/>
                <w:b/>
                <w:lang w:val="es-ES_tradnl"/>
              </w:rPr>
              <w:t>CANALES DE DIFUSIÓN Y PUBLICIDAD</w:t>
            </w:r>
          </w:p>
        </w:tc>
      </w:tr>
      <w:tr w:rsidR="00BF0C34" w:rsidRPr="00134D83" w:rsidTr="005D1537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</w:tbl>
    <w:p w:rsidR="00BF0C34" w:rsidRPr="005F12DC" w:rsidRDefault="00BF0C34" w:rsidP="00BF0C34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5F12DC">
        <w:rPr>
          <w:sz w:val="24"/>
          <w:szCs w:val="24"/>
        </w:rPr>
        <w:t>Adjuntar documentación gráfica de las actividades desarrolladas.</w:t>
      </w:r>
    </w:p>
    <w:p w:rsidR="00BF0C34" w:rsidRDefault="00BF0C34" w:rsidP="00BF0C34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F0C34" w:rsidRDefault="00BF0C34" w:rsidP="00BF0C34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C31648">
        <w:rPr>
          <w:b/>
          <w:sz w:val="24"/>
          <w:szCs w:val="24"/>
        </w:rPr>
        <w:t>El Representante de la Entidad</w:t>
      </w:r>
    </w:p>
    <w:p w:rsidR="00F8101F" w:rsidRDefault="00F8101F" w:rsidP="00F8101F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F0C34" w:rsidRDefault="00BF0C34" w:rsidP="00F8101F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F0C34" w:rsidRDefault="00BF0C34" w:rsidP="00F8101F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F0C34" w:rsidRDefault="00BF0C34" w:rsidP="00F8101F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F0C34" w:rsidRPr="00F8101F" w:rsidRDefault="00BF0C34" w:rsidP="00F8101F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976CE1" w:rsidRDefault="00976CE1" w:rsidP="00976CE1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F8101F">
        <w:rPr>
          <w:b/>
          <w:sz w:val="24"/>
          <w:szCs w:val="24"/>
        </w:rPr>
        <w:lastRenderedPageBreak/>
        <w:t>ANEXO I</w:t>
      </w:r>
      <w:r>
        <w:rPr>
          <w:b/>
          <w:sz w:val="24"/>
          <w:szCs w:val="24"/>
        </w:rPr>
        <w:t>V</w:t>
      </w:r>
    </w:p>
    <w:p w:rsidR="00BF0C34" w:rsidRDefault="00BF0C34" w:rsidP="00976CE1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F0C34" w:rsidRPr="00F8101F" w:rsidRDefault="00BF0C34" w:rsidP="00BF0C34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F8101F">
        <w:rPr>
          <w:b/>
          <w:sz w:val="24"/>
          <w:szCs w:val="24"/>
        </w:rPr>
        <w:t>CUENTA JUSTIFICATIVA</w:t>
      </w:r>
    </w:p>
    <w:p w:rsidR="00BF0C34" w:rsidRDefault="00BF0C34" w:rsidP="00BF0C34">
      <w:pPr>
        <w:spacing w:before="100" w:beforeAutospacing="1" w:after="100" w:afterAutospacing="1"/>
        <w:rPr>
          <w:b/>
          <w:sz w:val="24"/>
          <w:szCs w:val="24"/>
        </w:rPr>
      </w:pPr>
    </w:p>
    <w:p w:rsidR="00BF0C34" w:rsidRPr="00F8101F" w:rsidRDefault="00BF0C34" w:rsidP="00BF0C34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ACTIVIDADES </w:t>
      </w:r>
      <w:r w:rsidR="000E473F">
        <w:rPr>
          <w:sz w:val="24"/>
          <w:szCs w:val="24"/>
        </w:rPr>
        <w:t xml:space="preserve">JUVENILES </w:t>
      </w:r>
      <w:r>
        <w:rPr>
          <w:sz w:val="24"/>
          <w:szCs w:val="24"/>
        </w:rPr>
        <w:t>DE OCIO Y DIVERSIDAD</w:t>
      </w:r>
      <w:r w:rsidRPr="00F8101F">
        <w:rPr>
          <w:sz w:val="24"/>
          <w:szCs w:val="24"/>
        </w:rPr>
        <w:t xml:space="preserve"> DE: (Poner el Municipio)</w:t>
      </w:r>
    </w:p>
    <w:p w:rsidR="00BF0C34" w:rsidRDefault="00BF0C34" w:rsidP="00BF0C34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NOMBRE DE LA ACTIVIDAD:</w:t>
      </w:r>
    </w:p>
    <w:p w:rsidR="00BF0C34" w:rsidRDefault="00BF0C34" w:rsidP="00BF0C34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TIPO DE ACTIVIDAD (DIVERSIDAD):</w:t>
      </w:r>
    </w:p>
    <w:p w:rsidR="00BF0C34" w:rsidRDefault="00BF0C34" w:rsidP="00BF0C34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NÚMERO DE PARTICIPANES:</w:t>
      </w:r>
    </w:p>
    <w:p w:rsidR="00BF0C34" w:rsidRDefault="00BF0C34" w:rsidP="00BF0C34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PEFIL DE LOS PARTICIPANTES: </w:t>
      </w:r>
    </w:p>
    <w:p w:rsidR="00BF0C34" w:rsidRDefault="00BF0C34" w:rsidP="00BF0C34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FECHAS Y LUGAR DE REALIZACIÓN</w:t>
      </w:r>
      <w:r w:rsidRPr="00C31648">
        <w:rPr>
          <w:sz w:val="24"/>
          <w:szCs w:val="24"/>
        </w:rPr>
        <w:t>:</w:t>
      </w:r>
    </w:p>
    <w:tbl>
      <w:tblPr>
        <w:tblStyle w:val="Tablaconcuadrcula11"/>
        <w:tblW w:w="8647" w:type="dxa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2126"/>
        <w:gridCol w:w="1559"/>
      </w:tblGrid>
      <w:tr w:rsidR="00BF0C34" w:rsidRPr="00C31648" w:rsidTr="005D1537">
        <w:trPr>
          <w:trHeight w:val="37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F0C34" w:rsidRPr="00C31648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  <w:lang w:val="es-ES_tradnl"/>
              </w:rPr>
            </w:pPr>
            <w:r>
              <w:rPr>
                <w:rFonts w:eastAsia="Times New Roman" w:cstheme="minorHAnsi"/>
                <w:b/>
                <w:lang w:val="es-ES_tradnl"/>
              </w:rPr>
              <w:t>CONCEPTO DEL GASTO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F0C34" w:rsidRPr="00C31648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NOMBRE DEL PROVEEDOR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F0C34" w:rsidRPr="00C31648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  <w:r w:rsidRPr="00C31648">
              <w:rPr>
                <w:rFonts w:eastAsia="Times New Roman" w:cstheme="minorHAnsi"/>
                <w:b/>
              </w:rPr>
              <w:t>I</w:t>
            </w:r>
            <w:r>
              <w:rPr>
                <w:rFonts w:eastAsia="Times New Roman" w:cstheme="minorHAnsi"/>
                <w:b/>
              </w:rPr>
              <w:t>MPORTE DE LA FACTURA</w:t>
            </w:r>
            <w:r w:rsidRPr="00C31648">
              <w:rPr>
                <w:rFonts w:eastAsia="Times New Roman" w:cstheme="minorHAnsi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F0C34" w:rsidRPr="00C31648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NÚMERO DE LA FACTURA</w:t>
            </w:r>
          </w:p>
        </w:tc>
      </w:tr>
      <w:tr w:rsidR="00BF0C34" w:rsidRPr="00134D83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BF0C34" w:rsidRPr="00134D83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C34" w:rsidRPr="00134D83" w:rsidRDefault="00BF0C34" w:rsidP="005D153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BF0C34" w:rsidRPr="00C31648" w:rsidTr="005D153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F0C34" w:rsidRPr="00C31648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  <w:r w:rsidRPr="00C31648">
              <w:rPr>
                <w:rFonts w:eastAsia="Times New Roman" w:cstheme="minorHAnsi"/>
                <w:b/>
              </w:rPr>
              <w:t xml:space="preserve">TOTAL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F0C34" w:rsidRPr="00C31648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F0C34" w:rsidRPr="00C31648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F0C34" w:rsidRPr="00C31648" w:rsidRDefault="00BF0C34" w:rsidP="005D1537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</w:p>
        </w:tc>
      </w:tr>
    </w:tbl>
    <w:p w:rsidR="00BF0C34" w:rsidRDefault="00BF0C34" w:rsidP="00BF0C34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C31648">
        <w:rPr>
          <w:b/>
          <w:sz w:val="24"/>
          <w:szCs w:val="24"/>
        </w:rPr>
        <w:t>El Representante de la Entidad</w:t>
      </w:r>
    </w:p>
    <w:p w:rsidR="00BF0C34" w:rsidRDefault="00BF0C34" w:rsidP="00BF0C34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1C031A" w:rsidRPr="008F03A3" w:rsidRDefault="00932BBA" w:rsidP="00047CB6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4E650F">
        <w:rPr>
          <w:rFonts w:asciiTheme="majorHAnsi" w:hAnsiTheme="majorHAnsi" w:cstheme="majorHAnsi"/>
          <w:b/>
          <w:sz w:val="24"/>
          <w:szCs w:val="24"/>
        </w:rPr>
        <w:lastRenderedPageBreak/>
        <w:t xml:space="preserve">ANEXO </w:t>
      </w:r>
      <w:r w:rsidR="001C031A" w:rsidRPr="008F03A3">
        <w:rPr>
          <w:rFonts w:asciiTheme="majorHAnsi" w:hAnsiTheme="majorHAnsi" w:cstheme="majorHAnsi"/>
          <w:b/>
          <w:sz w:val="24"/>
          <w:szCs w:val="24"/>
        </w:rPr>
        <w:t>V</w:t>
      </w:r>
    </w:p>
    <w:p w:rsidR="001C031A" w:rsidRPr="00047CB6" w:rsidRDefault="001C031A" w:rsidP="00047CB6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6411F">
        <w:rPr>
          <w:rFonts w:asciiTheme="majorHAnsi" w:hAnsiTheme="majorHAnsi" w:cstheme="majorHAnsi"/>
          <w:b/>
          <w:sz w:val="24"/>
          <w:szCs w:val="24"/>
        </w:rPr>
        <w:t>DECLARACIÓN RESPONSABLE</w:t>
      </w:r>
    </w:p>
    <w:p w:rsidR="001C031A" w:rsidRPr="0056411F" w:rsidRDefault="001C031A" w:rsidP="001C031A">
      <w:pPr>
        <w:tabs>
          <w:tab w:val="left" w:pos="6330"/>
        </w:tabs>
        <w:spacing w:before="240" w:after="240" w:line="360" w:lineRule="exact"/>
        <w:jc w:val="both"/>
        <w:rPr>
          <w:rFonts w:asciiTheme="majorHAnsi" w:hAnsiTheme="majorHAnsi" w:cstheme="majorHAnsi"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A efectos de lo establecido en el </w:t>
      </w:r>
      <w:r w:rsidRPr="008F03A3">
        <w:rPr>
          <w:rFonts w:asciiTheme="majorHAnsi" w:hAnsiTheme="majorHAnsi" w:cstheme="majorHAnsi"/>
          <w:bCs/>
          <w:sz w:val="24"/>
          <w:szCs w:val="24"/>
        </w:rPr>
        <w:t xml:space="preserve">Artículo </w:t>
      </w:r>
      <w:r w:rsidR="00F27E3E">
        <w:rPr>
          <w:rFonts w:asciiTheme="majorHAnsi" w:hAnsiTheme="majorHAnsi" w:cstheme="majorHAnsi"/>
          <w:bCs/>
          <w:sz w:val="24"/>
          <w:szCs w:val="24"/>
        </w:rPr>
        <w:t>9</w:t>
      </w:r>
      <w:r w:rsidR="008A3834">
        <w:rPr>
          <w:rFonts w:asciiTheme="majorHAnsi" w:hAnsiTheme="majorHAnsi" w:cstheme="majorHAnsi"/>
          <w:bCs/>
          <w:sz w:val="24"/>
          <w:szCs w:val="24"/>
        </w:rPr>
        <w:t>.2</w:t>
      </w:r>
      <w:r w:rsidRPr="008F03A3">
        <w:rPr>
          <w:rFonts w:asciiTheme="majorHAnsi" w:hAnsiTheme="majorHAnsi" w:cstheme="majorHAnsi"/>
          <w:bCs/>
          <w:sz w:val="24"/>
          <w:szCs w:val="24"/>
        </w:rPr>
        <w:t xml:space="preserve"> del </w:t>
      </w:r>
      <w:r>
        <w:rPr>
          <w:rFonts w:asciiTheme="majorHAnsi" w:hAnsiTheme="majorHAnsi" w:cstheme="majorHAnsi"/>
          <w:bCs/>
          <w:sz w:val="24"/>
          <w:szCs w:val="24"/>
        </w:rPr>
        <w:t>Decreto</w:t>
      </w:r>
      <w:r w:rsidRPr="008F03A3">
        <w:rPr>
          <w:rFonts w:asciiTheme="majorHAnsi" w:hAnsiTheme="majorHAnsi" w:cstheme="majorHAnsi"/>
          <w:sz w:val="24"/>
          <w:szCs w:val="24"/>
        </w:rPr>
        <w:t xml:space="preserve"> por el que </w:t>
      </w:r>
      <w:r w:rsidRPr="0056411F">
        <w:rPr>
          <w:rFonts w:asciiTheme="majorHAnsi" w:hAnsiTheme="majorHAnsi" w:cstheme="majorHAnsi"/>
          <w:sz w:val="24"/>
          <w:szCs w:val="24"/>
        </w:rPr>
        <w:t>establecen las normas especiales reguladoras de la concesión</w:t>
      </w:r>
      <w:r>
        <w:rPr>
          <w:rFonts w:asciiTheme="majorHAnsi" w:hAnsiTheme="majorHAnsi" w:cstheme="majorHAnsi"/>
          <w:sz w:val="24"/>
          <w:szCs w:val="24"/>
        </w:rPr>
        <w:t xml:space="preserve"> directa de subvenciones a los Ayuntamientos de la Región de M</w:t>
      </w:r>
      <w:r w:rsidRPr="0056411F">
        <w:rPr>
          <w:rFonts w:asciiTheme="majorHAnsi" w:hAnsiTheme="majorHAnsi" w:cstheme="majorHAnsi"/>
          <w:sz w:val="24"/>
          <w:szCs w:val="24"/>
        </w:rPr>
        <w:t xml:space="preserve">urcia para la </w:t>
      </w:r>
      <w:r w:rsidR="00047CB6">
        <w:rPr>
          <w:rFonts w:asciiTheme="majorHAnsi" w:hAnsiTheme="majorHAnsi" w:cstheme="majorHAnsi"/>
          <w:sz w:val="24"/>
          <w:szCs w:val="24"/>
        </w:rPr>
        <w:t>realización de actividades juveniles de ocio y diversidad</w:t>
      </w:r>
      <w:r w:rsidRPr="0056411F">
        <w:rPr>
          <w:rFonts w:asciiTheme="majorHAnsi" w:hAnsiTheme="majorHAnsi" w:cstheme="majorHAnsi"/>
          <w:bCs/>
          <w:sz w:val="24"/>
          <w:szCs w:val="24"/>
          <w:lang w:val="es-ES_tradnl"/>
        </w:rPr>
        <w:t>.</w:t>
      </w:r>
    </w:p>
    <w:p w:rsidR="001C031A" w:rsidRPr="008F03A3" w:rsidRDefault="001C031A" w:rsidP="001C031A">
      <w:pPr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 </w:t>
      </w:r>
    </w:p>
    <w:p w:rsidR="001C031A" w:rsidRPr="008F03A3" w:rsidRDefault="001C031A" w:rsidP="001C031A">
      <w:pPr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D/Dª ________________________________________________, con DNI ________________</w:t>
      </w:r>
    </w:p>
    <w:p w:rsidR="001C031A" w:rsidRPr="008F03A3" w:rsidRDefault="001C031A" w:rsidP="001C031A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8F03A3">
        <w:rPr>
          <w:rFonts w:asciiTheme="majorHAnsi" w:hAnsiTheme="majorHAnsi" w:cstheme="majorHAnsi"/>
          <w:sz w:val="24"/>
          <w:szCs w:val="24"/>
        </w:rPr>
        <w:t>representante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 xml:space="preserve"> legal del Ayuntamiento  _________________________, con CIF _____________</w:t>
      </w:r>
    </w:p>
    <w:p w:rsidR="001C031A" w:rsidRPr="008F03A3" w:rsidRDefault="001C031A" w:rsidP="001C031A">
      <w:pPr>
        <w:jc w:val="center"/>
        <w:rPr>
          <w:rFonts w:asciiTheme="majorHAnsi" w:hAnsiTheme="majorHAnsi" w:cstheme="majorHAnsi"/>
          <w:sz w:val="24"/>
          <w:szCs w:val="24"/>
        </w:rPr>
      </w:pPr>
    </w:p>
    <w:p w:rsidR="001C031A" w:rsidRPr="00047CB6" w:rsidRDefault="001C031A" w:rsidP="00047CB6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F03A3">
        <w:rPr>
          <w:rFonts w:asciiTheme="majorHAnsi" w:hAnsiTheme="majorHAnsi" w:cstheme="majorHAnsi"/>
          <w:b/>
          <w:sz w:val="24"/>
          <w:szCs w:val="24"/>
        </w:rPr>
        <w:t>DECLARA BAJO SU RESPONSABILIDAD</w:t>
      </w:r>
    </w:p>
    <w:p w:rsidR="001C031A" w:rsidRPr="008F03A3" w:rsidRDefault="001C031A" w:rsidP="001C031A">
      <w:pPr>
        <w:pStyle w:val="Prrafodelista"/>
        <w:numPr>
          <w:ilvl w:val="0"/>
          <w:numId w:val="19"/>
        </w:numPr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Señálese la opción que proceda </w:t>
      </w:r>
    </w:p>
    <w:p w:rsidR="001C031A" w:rsidRPr="008F03A3" w:rsidRDefault="001C031A" w:rsidP="001C031A">
      <w:pPr>
        <w:pStyle w:val="Prrafodelista"/>
        <w:ind w:left="360"/>
        <w:rPr>
          <w:rFonts w:asciiTheme="majorHAnsi" w:hAnsiTheme="majorHAnsi" w:cstheme="majorHAnsi"/>
          <w:sz w:val="24"/>
          <w:szCs w:val="24"/>
        </w:rPr>
      </w:pPr>
    </w:p>
    <w:p w:rsidR="001C031A" w:rsidRPr="008F03A3" w:rsidRDefault="001C031A" w:rsidP="001C031A">
      <w:pPr>
        <w:pStyle w:val="Prrafodelista"/>
        <w:numPr>
          <w:ilvl w:val="0"/>
          <w:numId w:val="18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8F03A3">
        <w:rPr>
          <w:rFonts w:asciiTheme="majorHAnsi" w:hAnsiTheme="majorHAnsi" w:cstheme="majorHAnsi"/>
          <w:sz w:val="24"/>
          <w:szCs w:val="24"/>
        </w:rPr>
        <w:t>[ NO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 xml:space="preserve"> ] percibir ninguna otra ayuda procedente de cualquier administración o entidad pública o privada, nacional o europea, con el mismo objeto, ni haberla solicitado estando en trámite; comprometiéndose en caso de obtenerla a comunicarlo al órgano instructor, Dirección General competente en materia de Juventud. </w:t>
      </w:r>
    </w:p>
    <w:p w:rsidR="001C031A" w:rsidRPr="008F03A3" w:rsidRDefault="001C031A" w:rsidP="001C031A">
      <w:pPr>
        <w:pStyle w:val="Prrafodelista"/>
        <w:jc w:val="both"/>
        <w:rPr>
          <w:rFonts w:asciiTheme="majorHAnsi" w:hAnsiTheme="majorHAnsi" w:cstheme="majorHAnsi"/>
          <w:sz w:val="24"/>
          <w:szCs w:val="24"/>
        </w:rPr>
      </w:pPr>
    </w:p>
    <w:p w:rsidR="00047CB6" w:rsidRPr="00695CEA" w:rsidRDefault="001C031A" w:rsidP="00695CEA">
      <w:pPr>
        <w:pStyle w:val="Prrafodelista"/>
        <w:numPr>
          <w:ilvl w:val="0"/>
          <w:numId w:val="18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8F03A3">
        <w:rPr>
          <w:rFonts w:asciiTheme="majorHAnsi" w:hAnsiTheme="majorHAnsi" w:cstheme="majorHAnsi"/>
          <w:sz w:val="24"/>
          <w:szCs w:val="24"/>
        </w:rPr>
        <w:t>[ SI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 xml:space="preserve"> ] ser beneficiaria de otra subvención o ayuda con el mismo objeto durante el ejercicio 2024, de cualquier administración o entidad pública o privada, nacional o europea, o haberla solicitado y</w:t>
      </w:r>
      <w:r w:rsidR="00695CEA">
        <w:rPr>
          <w:rFonts w:asciiTheme="majorHAnsi" w:hAnsiTheme="majorHAnsi" w:cstheme="majorHAnsi"/>
          <w:sz w:val="24"/>
          <w:szCs w:val="24"/>
        </w:rPr>
        <w:t xml:space="preserve"> estar en trámite su concesión.</w:t>
      </w:r>
    </w:p>
    <w:p w:rsidR="00047CB6" w:rsidRPr="00047CB6" w:rsidRDefault="00047CB6" w:rsidP="00047CB6">
      <w:pPr>
        <w:pStyle w:val="Prrafodelista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778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4378"/>
      </w:tblGrid>
      <w:tr w:rsidR="001C031A" w:rsidRPr="00047CB6" w:rsidTr="00B3279B">
        <w:trPr>
          <w:trHeight w:val="397"/>
        </w:trPr>
        <w:tc>
          <w:tcPr>
            <w:tcW w:w="3402" w:type="dxa"/>
            <w:shd w:val="clear" w:color="auto" w:fill="auto"/>
            <w:vAlign w:val="center"/>
          </w:tcPr>
          <w:p w:rsidR="001C031A" w:rsidRPr="00047CB6" w:rsidRDefault="001C031A" w:rsidP="00B3279B">
            <w:pPr>
              <w:pStyle w:val="Prrafodelista"/>
              <w:ind w:left="0"/>
              <w:rPr>
                <w:rFonts w:asciiTheme="majorHAnsi" w:hAnsiTheme="majorHAnsi" w:cstheme="majorHAnsi"/>
              </w:rPr>
            </w:pPr>
            <w:r w:rsidRPr="00047CB6">
              <w:rPr>
                <w:rFonts w:asciiTheme="majorHAnsi" w:hAnsiTheme="majorHAnsi" w:cstheme="majorHAnsi"/>
              </w:rPr>
              <w:t>Entidad pública o privada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C031A" w:rsidRPr="00047CB6" w:rsidRDefault="001C031A" w:rsidP="00B3279B">
            <w:pPr>
              <w:pStyle w:val="Prrafodelista"/>
              <w:ind w:left="0"/>
              <w:rPr>
                <w:rFonts w:asciiTheme="majorHAnsi" w:hAnsiTheme="majorHAnsi" w:cstheme="majorHAnsi"/>
              </w:rPr>
            </w:pPr>
            <w:r w:rsidRPr="00047CB6">
              <w:rPr>
                <w:rFonts w:asciiTheme="majorHAnsi" w:hAnsiTheme="majorHAnsi" w:cstheme="majorHAnsi"/>
              </w:rPr>
              <w:t xml:space="preserve">Cantidad concedida. </w:t>
            </w:r>
          </w:p>
          <w:p w:rsidR="001C031A" w:rsidRPr="00047CB6" w:rsidRDefault="001C031A" w:rsidP="00B3279B">
            <w:pPr>
              <w:pStyle w:val="Prrafodelista"/>
              <w:ind w:left="0"/>
              <w:rPr>
                <w:rFonts w:asciiTheme="majorHAnsi" w:hAnsiTheme="majorHAnsi" w:cstheme="majorHAnsi"/>
              </w:rPr>
            </w:pPr>
            <w:r w:rsidRPr="00047CB6">
              <w:rPr>
                <w:rFonts w:asciiTheme="majorHAnsi" w:hAnsiTheme="majorHAnsi" w:cstheme="majorHAnsi"/>
              </w:rPr>
              <w:t>En su caso consignar “en trámite”</w:t>
            </w:r>
          </w:p>
        </w:tc>
      </w:tr>
      <w:tr w:rsidR="001C031A" w:rsidRPr="00047CB6" w:rsidTr="00B3279B">
        <w:trPr>
          <w:trHeight w:val="397"/>
        </w:trPr>
        <w:tc>
          <w:tcPr>
            <w:tcW w:w="3402" w:type="dxa"/>
            <w:shd w:val="clear" w:color="auto" w:fill="auto"/>
            <w:vAlign w:val="center"/>
          </w:tcPr>
          <w:p w:rsidR="001C031A" w:rsidRPr="00047CB6" w:rsidRDefault="001C031A" w:rsidP="00B3279B">
            <w:pPr>
              <w:pStyle w:val="Prrafodelista"/>
              <w:ind w:left="0"/>
              <w:rPr>
                <w:rFonts w:asciiTheme="majorHAnsi" w:hAnsiTheme="majorHAnsi" w:cstheme="majorHAnsi"/>
              </w:rPr>
            </w:pPr>
          </w:p>
        </w:tc>
        <w:tc>
          <w:tcPr>
            <w:tcW w:w="4378" w:type="dxa"/>
            <w:shd w:val="clear" w:color="auto" w:fill="auto"/>
            <w:vAlign w:val="center"/>
          </w:tcPr>
          <w:p w:rsidR="001C031A" w:rsidRPr="00047CB6" w:rsidRDefault="001C031A" w:rsidP="00B3279B">
            <w:pPr>
              <w:pStyle w:val="Prrafodelista"/>
              <w:ind w:left="0"/>
              <w:rPr>
                <w:rFonts w:asciiTheme="majorHAnsi" w:hAnsiTheme="majorHAnsi" w:cstheme="majorHAnsi"/>
              </w:rPr>
            </w:pPr>
          </w:p>
        </w:tc>
      </w:tr>
      <w:tr w:rsidR="001C031A" w:rsidRPr="00047CB6" w:rsidTr="00B3279B">
        <w:trPr>
          <w:trHeight w:val="397"/>
        </w:trPr>
        <w:tc>
          <w:tcPr>
            <w:tcW w:w="3402" w:type="dxa"/>
            <w:shd w:val="clear" w:color="auto" w:fill="auto"/>
            <w:vAlign w:val="center"/>
          </w:tcPr>
          <w:p w:rsidR="001C031A" w:rsidRPr="00047CB6" w:rsidRDefault="001C031A" w:rsidP="00B3279B">
            <w:pPr>
              <w:pStyle w:val="Prrafodelista"/>
              <w:ind w:left="0"/>
              <w:rPr>
                <w:rFonts w:asciiTheme="majorHAnsi" w:hAnsiTheme="majorHAnsi" w:cstheme="majorHAnsi"/>
              </w:rPr>
            </w:pPr>
          </w:p>
        </w:tc>
        <w:tc>
          <w:tcPr>
            <w:tcW w:w="4378" w:type="dxa"/>
            <w:shd w:val="clear" w:color="auto" w:fill="auto"/>
            <w:vAlign w:val="center"/>
          </w:tcPr>
          <w:p w:rsidR="001C031A" w:rsidRPr="00047CB6" w:rsidRDefault="001C031A" w:rsidP="00B3279B">
            <w:pPr>
              <w:pStyle w:val="Prrafodelista"/>
              <w:ind w:left="0"/>
              <w:rPr>
                <w:rFonts w:asciiTheme="majorHAnsi" w:hAnsiTheme="majorHAnsi" w:cstheme="majorHAnsi"/>
              </w:rPr>
            </w:pPr>
          </w:p>
        </w:tc>
      </w:tr>
      <w:tr w:rsidR="001C031A" w:rsidRPr="00047CB6" w:rsidTr="00B3279B">
        <w:trPr>
          <w:trHeight w:val="397"/>
        </w:trPr>
        <w:tc>
          <w:tcPr>
            <w:tcW w:w="3402" w:type="dxa"/>
            <w:shd w:val="clear" w:color="auto" w:fill="auto"/>
            <w:vAlign w:val="center"/>
          </w:tcPr>
          <w:p w:rsidR="001C031A" w:rsidRPr="00047CB6" w:rsidRDefault="001C031A" w:rsidP="00B3279B">
            <w:pPr>
              <w:pStyle w:val="Prrafodelista"/>
              <w:ind w:left="0"/>
              <w:rPr>
                <w:rFonts w:asciiTheme="majorHAnsi" w:hAnsiTheme="majorHAnsi" w:cstheme="majorHAnsi"/>
              </w:rPr>
            </w:pPr>
          </w:p>
        </w:tc>
        <w:tc>
          <w:tcPr>
            <w:tcW w:w="4378" w:type="dxa"/>
            <w:shd w:val="clear" w:color="auto" w:fill="auto"/>
            <w:vAlign w:val="center"/>
          </w:tcPr>
          <w:p w:rsidR="001C031A" w:rsidRPr="00047CB6" w:rsidRDefault="001C031A" w:rsidP="00B3279B">
            <w:pPr>
              <w:pStyle w:val="Prrafodelista"/>
              <w:ind w:left="0"/>
              <w:rPr>
                <w:rFonts w:asciiTheme="majorHAnsi" w:hAnsiTheme="majorHAnsi" w:cstheme="majorHAnsi"/>
              </w:rPr>
            </w:pPr>
          </w:p>
        </w:tc>
      </w:tr>
    </w:tbl>
    <w:p w:rsidR="001C031A" w:rsidRPr="00047CB6" w:rsidRDefault="001C031A" w:rsidP="00047CB6">
      <w:pPr>
        <w:rPr>
          <w:rFonts w:asciiTheme="majorHAnsi" w:hAnsiTheme="majorHAnsi" w:cstheme="majorHAnsi"/>
          <w:sz w:val="24"/>
          <w:szCs w:val="24"/>
        </w:rPr>
      </w:pPr>
    </w:p>
    <w:p w:rsidR="00932BBA" w:rsidRPr="00047CB6" w:rsidRDefault="001C031A" w:rsidP="00047CB6">
      <w:pPr>
        <w:spacing w:line="320" w:lineRule="exact"/>
        <w:ind w:firstLine="708"/>
        <w:jc w:val="both"/>
        <w:rPr>
          <w:rFonts w:asciiTheme="majorHAnsi" w:hAnsiTheme="majorHAnsi" w:cstheme="majorHAnsi"/>
          <w:spacing w:val="-2"/>
          <w:sz w:val="24"/>
          <w:szCs w:val="24"/>
        </w:rPr>
      </w:pPr>
      <w:r w:rsidRPr="008F03A3">
        <w:rPr>
          <w:rFonts w:asciiTheme="majorHAnsi" w:hAnsiTheme="majorHAnsi" w:cstheme="majorHAnsi"/>
          <w:spacing w:val="-2"/>
          <w:sz w:val="24"/>
          <w:szCs w:val="24"/>
        </w:rPr>
        <w:t>Representante / Documento firmado electrónicamente</w:t>
      </w:r>
    </w:p>
    <w:sectPr w:rsidR="00932BBA" w:rsidRPr="00047CB6" w:rsidSect="00244494">
      <w:headerReference w:type="default" r:id="rId12"/>
      <w:footerReference w:type="default" r:id="rId13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524" w:rsidRDefault="00ED2524" w:rsidP="0033118A">
      <w:pPr>
        <w:spacing w:after="0" w:line="240" w:lineRule="auto"/>
      </w:pPr>
      <w:r>
        <w:separator/>
      </w:r>
    </w:p>
  </w:endnote>
  <w:endnote w:type="continuationSeparator" w:id="0">
    <w:p w:rsidR="00ED2524" w:rsidRDefault="00ED2524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537" w:rsidRDefault="005D1537">
    <w:pPr>
      <w:pStyle w:val="Piedepgina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4E1278">
      <w:rPr>
        <w:caps/>
        <w:noProof/>
        <w:color w:val="5B9BD5" w:themeColor="accent1"/>
      </w:rPr>
      <w:t>7</w:t>
    </w:r>
    <w:r>
      <w:rPr>
        <w:caps/>
        <w:color w:val="5B9BD5" w:themeColor="accent1"/>
      </w:rPr>
      <w:fldChar w:fldCharType="end"/>
    </w:r>
  </w:p>
  <w:p w:rsidR="005D1537" w:rsidRDefault="005D153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524" w:rsidRDefault="00ED2524" w:rsidP="0033118A">
      <w:pPr>
        <w:spacing w:after="0" w:line="240" w:lineRule="auto"/>
      </w:pPr>
      <w:r>
        <w:separator/>
      </w:r>
    </w:p>
  </w:footnote>
  <w:footnote w:type="continuationSeparator" w:id="0">
    <w:p w:rsidR="00ED2524" w:rsidRDefault="00ED2524" w:rsidP="0033118A">
      <w:pPr>
        <w:spacing w:after="0" w:line="240" w:lineRule="auto"/>
      </w:pPr>
      <w:r>
        <w:continuationSeparator/>
      </w:r>
    </w:p>
  </w:footnote>
  <w:footnote w:id="1">
    <w:p w:rsidR="005D1537" w:rsidRPr="00072E3F" w:rsidRDefault="005D1537" w:rsidP="00072E3F">
      <w:pPr>
        <w:pStyle w:val="Textonotapie"/>
        <w:rPr>
          <w:rFonts w:asciiTheme="majorHAnsi" w:hAnsiTheme="majorHAnsi" w:cstheme="majorHAnsi"/>
          <w:lang w:val="es-ES"/>
        </w:rPr>
      </w:pPr>
      <w:r w:rsidRPr="00072E3F">
        <w:rPr>
          <w:rStyle w:val="Refdenotaalpie"/>
          <w:rFonts w:asciiTheme="majorHAnsi" w:hAnsiTheme="majorHAnsi" w:cstheme="majorHAnsi"/>
        </w:rPr>
        <w:footnoteRef/>
      </w:r>
      <w:r w:rsidRPr="00072E3F">
        <w:rPr>
          <w:rFonts w:asciiTheme="majorHAnsi" w:hAnsiTheme="majorHAnsi" w:cstheme="majorHAnsi"/>
        </w:rPr>
        <w:t xml:space="preserve"> </w:t>
      </w:r>
      <w:r w:rsidRPr="00072E3F">
        <w:rPr>
          <w:rFonts w:asciiTheme="majorHAnsi" w:hAnsiTheme="majorHAnsi" w:cstheme="majorHAnsi"/>
          <w:lang w:val="es-ES"/>
        </w:rPr>
        <w:t>Concejalía competente en materia de juventud, según artículo 3.</w:t>
      </w:r>
      <w:r>
        <w:rPr>
          <w:rFonts w:asciiTheme="majorHAnsi" w:hAnsiTheme="majorHAnsi" w:cstheme="majorHAnsi"/>
          <w:lang w:val="es-ES"/>
        </w:rPr>
        <w:t>2</w:t>
      </w:r>
      <w:r w:rsidRPr="00072E3F">
        <w:rPr>
          <w:rFonts w:asciiTheme="majorHAnsi" w:hAnsiTheme="majorHAnsi" w:cstheme="majorHAnsi"/>
          <w:lang w:val="es-ES"/>
        </w:rPr>
        <w:t xml:space="preserve"> del Decreto.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margin" w:tblpXSpec="center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906"/>
    </w:tblGrid>
    <w:tr w:rsidR="005D1537" w:rsidTr="00FC70BE">
      <w:trPr>
        <w:cantSplit/>
        <w:trHeight w:hRule="exact" w:val="2608"/>
      </w:trPr>
      <w:tc>
        <w:tcPr>
          <w:tcW w:w="11906" w:type="dxa"/>
          <w:noWrap/>
        </w:tcPr>
        <w:p w:rsidR="005D1537" w:rsidRDefault="005D1537" w:rsidP="008C0BC1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541B9634" wp14:editId="415E20DB">
                <wp:extent cx="7538720" cy="1656080"/>
                <wp:effectExtent l="0" t="0" r="5080" b="127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8720" cy="1656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5D1537" w:rsidRPr="005271AF" w:rsidRDefault="005D1537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4A34"/>
    <w:multiLevelType w:val="hybridMultilevel"/>
    <w:tmpl w:val="4050A812"/>
    <w:lvl w:ilvl="0" w:tplc="0C0A000F">
      <w:start w:val="1"/>
      <w:numFmt w:val="decimal"/>
      <w:lvlText w:val="%1."/>
      <w:lvlJc w:val="left"/>
      <w:pPr>
        <w:ind w:left="258" w:hanging="360"/>
      </w:pPr>
    </w:lvl>
    <w:lvl w:ilvl="1" w:tplc="0C0A0019" w:tentative="1">
      <w:start w:val="1"/>
      <w:numFmt w:val="lowerLetter"/>
      <w:lvlText w:val="%2."/>
      <w:lvlJc w:val="left"/>
      <w:pPr>
        <w:ind w:left="978" w:hanging="360"/>
      </w:pPr>
    </w:lvl>
    <w:lvl w:ilvl="2" w:tplc="0C0A001B" w:tentative="1">
      <w:start w:val="1"/>
      <w:numFmt w:val="lowerRoman"/>
      <w:lvlText w:val="%3."/>
      <w:lvlJc w:val="right"/>
      <w:pPr>
        <w:ind w:left="1698" w:hanging="180"/>
      </w:pPr>
    </w:lvl>
    <w:lvl w:ilvl="3" w:tplc="0C0A000F" w:tentative="1">
      <w:start w:val="1"/>
      <w:numFmt w:val="decimal"/>
      <w:lvlText w:val="%4."/>
      <w:lvlJc w:val="left"/>
      <w:pPr>
        <w:ind w:left="2418" w:hanging="360"/>
      </w:pPr>
    </w:lvl>
    <w:lvl w:ilvl="4" w:tplc="0C0A0019" w:tentative="1">
      <w:start w:val="1"/>
      <w:numFmt w:val="lowerLetter"/>
      <w:lvlText w:val="%5."/>
      <w:lvlJc w:val="left"/>
      <w:pPr>
        <w:ind w:left="3138" w:hanging="360"/>
      </w:pPr>
    </w:lvl>
    <w:lvl w:ilvl="5" w:tplc="0C0A001B" w:tentative="1">
      <w:start w:val="1"/>
      <w:numFmt w:val="lowerRoman"/>
      <w:lvlText w:val="%6."/>
      <w:lvlJc w:val="right"/>
      <w:pPr>
        <w:ind w:left="3858" w:hanging="180"/>
      </w:pPr>
    </w:lvl>
    <w:lvl w:ilvl="6" w:tplc="0C0A000F" w:tentative="1">
      <w:start w:val="1"/>
      <w:numFmt w:val="decimal"/>
      <w:lvlText w:val="%7."/>
      <w:lvlJc w:val="left"/>
      <w:pPr>
        <w:ind w:left="4578" w:hanging="360"/>
      </w:pPr>
    </w:lvl>
    <w:lvl w:ilvl="7" w:tplc="0C0A0019" w:tentative="1">
      <w:start w:val="1"/>
      <w:numFmt w:val="lowerLetter"/>
      <w:lvlText w:val="%8."/>
      <w:lvlJc w:val="left"/>
      <w:pPr>
        <w:ind w:left="5298" w:hanging="360"/>
      </w:pPr>
    </w:lvl>
    <w:lvl w:ilvl="8" w:tplc="0C0A001B" w:tentative="1">
      <w:start w:val="1"/>
      <w:numFmt w:val="lowerRoman"/>
      <w:lvlText w:val="%9."/>
      <w:lvlJc w:val="right"/>
      <w:pPr>
        <w:ind w:left="6018" w:hanging="180"/>
      </w:pPr>
    </w:lvl>
  </w:abstractNum>
  <w:abstractNum w:abstractNumId="1" w15:restartNumberingAfterBreak="0">
    <w:nsid w:val="047F1AD7"/>
    <w:multiLevelType w:val="hybridMultilevel"/>
    <w:tmpl w:val="F63CDD52"/>
    <w:lvl w:ilvl="0" w:tplc="1D581C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26799"/>
    <w:multiLevelType w:val="hybridMultilevel"/>
    <w:tmpl w:val="38404750"/>
    <w:lvl w:ilvl="0" w:tplc="A8484FAC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2894AA3"/>
    <w:multiLevelType w:val="hybridMultilevel"/>
    <w:tmpl w:val="CE7CF366"/>
    <w:lvl w:ilvl="0" w:tplc="1D581C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63AA5"/>
    <w:multiLevelType w:val="hybridMultilevel"/>
    <w:tmpl w:val="33EAFFE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B814D8"/>
    <w:multiLevelType w:val="hybridMultilevel"/>
    <w:tmpl w:val="2CAAF328"/>
    <w:lvl w:ilvl="0" w:tplc="9D540E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2142F"/>
    <w:multiLevelType w:val="hybridMultilevel"/>
    <w:tmpl w:val="68D2CF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9412B"/>
    <w:multiLevelType w:val="hybridMultilevel"/>
    <w:tmpl w:val="F62C944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222E17"/>
    <w:multiLevelType w:val="hybridMultilevel"/>
    <w:tmpl w:val="6F8843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971AD"/>
    <w:multiLevelType w:val="hybridMultilevel"/>
    <w:tmpl w:val="361412FA"/>
    <w:lvl w:ilvl="0" w:tplc="9386DFDE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2004B92"/>
    <w:multiLevelType w:val="hybridMultilevel"/>
    <w:tmpl w:val="84F4194C"/>
    <w:lvl w:ilvl="0" w:tplc="E64480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4A3FBE"/>
    <w:multiLevelType w:val="hybridMultilevel"/>
    <w:tmpl w:val="36EEC3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76FF1"/>
    <w:multiLevelType w:val="hybridMultilevel"/>
    <w:tmpl w:val="96B421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3105D"/>
    <w:multiLevelType w:val="hybridMultilevel"/>
    <w:tmpl w:val="A28EBE7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B3534"/>
    <w:multiLevelType w:val="hybridMultilevel"/>
    <w:tmpl w:val="979004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0A2ACD"/>
    <w:multiLevelType w:val="hybridMultilevel"/>
    <w:tmpl w:val="C8F8513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7341D"/>
    <w:multiLevelType w:val="hybridMultilevel"/>
    <w:tmpl w:val="D6144E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603915"/>
    <w:multiLevelType w:val="hybridMultilevel"/>
    <w:tmpl w:val="41B070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7F709B"/>
    <w:multiLevelType w:val="hybridMultilevel"/>
    <w:tmpl w:val="E4CE56F4"/>
    <w:lvl w:ilvl="0" w:tplc="1D581C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4"/>
  </w:num>
  <w:num w:numId="3">
    <w:abstractNumId w:val="17"/>
  </w:num>
  <w:num w:numId="4">
    <w:abstractNumId w:val="2"/>
  </w:num>
  <w:num w:numId="5">
    <w:abstractNumId w:val="9"/>
  </w:num>
  <w:num w:numId="6">
    <w:abstractNumId w:val="15"/>
  </w:num>
  <w:num w:numId="7">
    <w:abstractNumId w:val="11"/>
  </w:num>
  <w:num w:numId="8">
    <w:abstractNumId w:val="13"/>
  </w:num>
  <w:num w:numId="9">
    <w:abstractNumId w:val="7"/>
  </w:num>
  <w:num w:numId="10">
    <w:abstractNumId w:val="4"/>
  </w:num>
  <w:num w:numId="11">
    <w:abstractNumId w:val="16"/>
  </w:num>
  <w:num w:numId="12">
    <w:abstractNumId w:val="18"/>
  </w:num>
  <w:num w:numId="13">
    <w:abstractNumId w:val="12"/>
  </w:num>
  <w:num w:numId="14">
    <w:abstractNumId w:val="3"/>
  </w:num>
  <w:num w:numId="15">
    <w:abstractNumId w:val="1"/>
  </w:num>
  <w:num w:numId="16">
    <w:abstractNumId w:val="10"/>
  </w:num>
  <w:num w:numId="17">
    <w:abstractNumId w:val="6"/>
  </w:num>
  <w:num w:numId="18">
    <w:abstractNumId w:val="8"/>
  </w:num>
  <w:num w:numId="19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ctiveWritingStyle w:appName="MSWord" w:lang="es-ES" w:vendorID="64" w:dllVersion="131078" w:nlCheck="1" w:checkStyle="0"/>
  <w:activeWritingStyle w:appName="MSWord" w:lang="es-ES_tradnl" w:vendorID="64" w:dllVersion="131078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5F1"/>
    <w:rsid w:val="000010B3"/>
    <w:rsid w:val="00003887"/>
    <w:rsid w:val="00007DA7"/>
    <w:rsid w:val="00007E69"/>
    <w:rsid w:val="00007E76"/>
    <w:rsid w:val="00013109"/>
    <w:rsid w:val="00014D1B"/>
    <w:rsid w:val="000320F2"/>
    <w:rsid w:val="00034FC4"/>
    <w:rsid w:val="0004002A"/>
    <w:rsid w:val="00042088"/>
    <w:rsid w:val="000474A0"/>
    <w:rsid w:val="00047CB6"/>
    <w:rsid w:val="00047D79"/>
    <w:rsid w:val="00052D84"/>
    <w:rsid w:val="00062D9A"/>
    <w:rsid w:val="00072E3F"/>
    <w:rsid w:val="00082777"/>
    <w:rsid w:val="00086305"/>
    <w:rsid w:val="00087A45"/>
    <w:rsid w:val="00091C27"/>
    <w:rsid w:val="000A6CBE"/>
    <w:rsid w:val="000B07A3"/>
    <w:rsid w:val="000B1B32"/>
    <w:rsid w:val="000B4103"/>
    <w:rsid w:val="000C181E"/>
    <w:rsid w:val="000D1815"/>
    <w:rsid w:val="000D40AD"/>
    <w:rsid w:val="000D7EE1"/>
    <w:rsid w:val="000E03F2"/>
    <w:rsid w:val="000E313C"/>
    <w:rsid w:val="000E473F"/>
    <w:rsid w:val="000E6F47"/>
    <w:rsid w:val="001011DB"/>
    <w:rsid w:val="00103565"/>
    <w:rsid w:val="00111C67"/>
    <w:rsid w:val="00114608"/>
    <w:rsid w:val="0013104E"/>
    <w:rsid w:val="00134D83"/>
    <w:rsid w:val="00134F32"/>
    <w:rsid w:val="001353E8"/>
    <w:rsid w:val="0014429C"/>
    <w:rsid w:val="00156C5D"/>
    <w:rsid w:val="001572AC"/>
    <w:rsid w:val="001653F0"/>
    <w:rsid w:val="0016554F"/>
    <w:rsid w:val="001700A2"/>
    <w:rsid w:val="00172F03"/>
    <w:rsid w:val="00173216"/>
    <w:rsid w:val="00173580"/>
    <w:rsid w:val="001751AC"/>
    <w:rsid w:val="00177AD1"/>
    <w:rsid w:val="00182886"/>
    <w:rsid w:val="0018289B"/>
    <w:rsid w:val="0019746C"/>
    <w:rsid w:val="001A034E"/>
    <w:rsid w:val="001A7B9B"/>
    <w:rsid w:val="001B2378"/>
    <w:rsid w:val="001B5053"/>
    <w:rsid w:val="001C031A"/>
    <w:rsid w:val="001C4595"/>
    <w:rsid w:val="001D21EA"/>
    <w:rsid w:val="001F17BF"/>
    <w:rsid w:val="001F2D9A"/>
    <w:rsid w:val="001F3864"/>
    <w:rsid w:val="001F6198"/>
    <w:rsid w:val="0020548E"/>
    <w:rsid w:val="0020621A"/>
    <w:rsid w:val="00211C45"/>
    <w:rsid w:val="00213E17"/>
    <w:rsid w:val="0022435F"/>
    <w:rsid w:val="00232384"/>
    <w:rsid w:val="00235B81"/>
    <w:rsid w:val="002429ED"/>
    <w:rsid w:val="00243B9F"/>
    <w:rsid w:val="00243F0F"/>
    <w:rsid w:val="00244494"/>
    <w:rsid w:val="00254E5B"/>
    <w:rsid w:val="00255090"/>
    <w:rsid w:val="00257360"/>
    <w:rsid w:val="0026619F"/>
    <w:rsid w:val="00270687"/>
    <w:rsid w:val="002826B3"/>
    <w:rsid w:val="00284A41"/>
    <w:rsid w:val="00293935"/>
    <w:rsid w:val="002953D5"/>
    <w:rsid w:val="0029746D"/>
    <w:rsid w:val="002A2E94"/>
    <w:rsid w:val="002A4F9C"/>
    <w:rsid w:val="002B105E"/>
    <w:rsid w:val="002B417F"/>
    <w:rsid w:val="002C2983"/>
    <w:rsid w:val="002C4CF4"/>
    <w:rsid w:val="002C6121"/>
    <w:rsid w:val="002C71E3"/>
    <w:rsid w:val="002D1586"/>
    <w:rsid w:val="002D2EFD"/>
    <w:rsid w:val="002D3BAD"/>
    <w:rsid w:val="002E3623"/>
    <w:rsid w:val="002E7F9D"/>
    <w:rsid w:val="003030A0"/>
    <w:rsid w:val="003118B6"/>
    <w:rsid w:val="00313C2E"/>
    <w:rsid w:val="0031772C"/>
    <w:rsid w:val="00321DC6"/>
    <w:rsid w:val="00326512"/>
    <w:rsid w:val="00326EBE"/>
    <w:rsid w:val="0033118A"/>
    <w:rsid w:val="00334544"/>
    <w:rsid w:val="00336862"/>
    <w:rsid w:val="00341267"/>
    <w:rsid w:val="0035383F"/>
    <w:rsid w:val="00360FC4"/>
    <w:rsid w:val="003619FF"/>
    <w:rsid w:val="00361A1D"/>
    <w:rsid w:val="00364B48"/>
    <w:rsid w:val="0038455D"/>
    <w:rsid w:val="003856F7"/>
    <w:rsid w:val="003861ED"/>
    <w:rsid w:val="003969C8"/>
    <w:rsid w:val="003A0593"/>
    <w:rsid w:val="003B4CCE"/>
    <w:rsid w:val="003C0E43"/>
    <w:rsid w:val="003C26F0"/>
    <w:rsid w:val="003D177C"/>
    <w:rsid w:val="003D2169"/>
    <w:rsid w:val="003D51A1"/>
    <w:rsid w:val="003D77B9"/>
    <w:rsid w:val="003E0571"/>
    <w:rsid w:val="003E3917"/>
    <w:rsid w:val="003E796C"/>
    <w:rsid w:val="004138E1"/>
    <w:rsid w:val="00415012"/>
    <w:rsid w:val="00415553"/>
    <w:rsid w:val="00420327"/>
    <w:rsid w:val="00422FCC"/>
    <w:rsid w:val="00423BC3"/>
    <w:rsid w:val="004256A8"/>
    <w:rsid w:val="00426DC8"/>
    <w:rsid w:val="004310AC"/>
    <w:rsid w:val="0043311C"/>
    <w:rsid w:val="00434DF9"/>
    <w:rsid w:val="0043753E"/>
    <w:rsid w:val="00455347"/>
    <w:rsid w:val="004557FA"/>
    <w:rsid w:val="00462245"/>
    <w:rsid w:val="004713DA"/>
    <w:rsid w:val="004778EB"/>
    <w:rsid w:val="004B117C"/>
    <w:rsid w:val="004B372F"/>
    <w:rsid w:val="004B5470"/>
    <w:rsid w:val="004B5BC6"/>
    <w:rsid w:val="004B78C0"/>
    <w:rsid w:val="004C0995"/>
    <w:rsid w:val="004C7945"/>
    <w:rsid w:val="004D40C9"/>
    <w:rsid w:val="004E1278"/>
    <w:rsid w:val="004E1596"/>
    <w:rsid w:val="004E650F"/>
    <w:rsid w:val="004E7DEE"/>
    <w:rsid w:val="004F13DC"/>
    <w:rsid w:val="004F16A8"/>
    <w:rsid w:val="004F3151"/>
    <w:rsid w:val="004F42A5"/>
    <w:rsid w:val="004F63A3"/>
    <w:rsid w:val="004F7642"/>
    <w:rsid w:val="004F779B"/>
    <w:rsid w:val="00502416"/>
    <w:rsid w:val="0050289B"/>
    <w:rsid w:val="0050545E"/>
    <w:rsid w:val="0050601B"/>
    <w:rsid w:val="00507D7E"/>
    <w:rsid w:val="00507EBA"/>
    <w:rsid w:val="00516751"/>
    <w:rsid w:val="00517BC1"/>
    <w:rsid w:val="005257E2"/>
    <w:rsid w:val="005271AF"/>
    <w:rsid w:val="00531C66"/>
    <w:rsid w:val="00531E47"/>
    <w:rsid w:val="00533403"/>
    <w:rsid w:val="00535E79"/>
    <w:rsid w:val="0054067D"/>
    <w:rsid w:val="0054524B"/>
    <w:rsid w:val="00546BB5"/>
    <w:rsid w:val="00556CA8"/>
    <w:rsid w:val="00560034"/>
    <w:rsid w:val="0056660E"/>
    <w:rsid w:val="0058233C"/>
    <w:rsid w:val="005A1188"/>
    <w:rsid w:val="005A34A3"/>
    <w:rsid w:val="005B2ED1"/>
    <w:rsid w:val="005B3322"/>
    <w:rsid w:val="005B6937"/>
    <w:rsid w:val="005C34D1"/>
    <w:rsid w:val="005D06E0"/>
    <w:rsid w:val="005D1537"/>
    <w:rsid w:val="005D4DD1"/>
    <w:rsid w:val="005D7500"/>
    <w:rsid w:val="005F0EBC"/>
    <w:rsid w:val="005F12DC"/>
    <w:rsid w:val="005F30C7"/>
    <w:rsid w:val="00602B74"/>
    <w:rsid w:val="00607C32"/>
    <w:rsid w:val="00613EC6"/>
    <w:rsid w:val="0061495B"/>
    <w:rsid w:val="0062273D"/>
    <w:rsid w:val="006236CF"/>
    <w:rsid w:val="00630A98"/>
    <w:rsid w:val="00634E10"/>
    <w:rsid w:val="00641712"/>
    <w:rsid w:val="00642996"/>
    <w:rsid w:val="00661BD7"/>
    <w:rsid w:val="00661CC5"/>
    <w:rsid w:val="00674DF5"/>
    <w:rsid w:val="00675FA6"/>
    <w:rsid w:val="006775DE"/>
    <w:rsid w:val="00681F44"/>
    <w:rsid w:val="00682EF6"/>
    <w:rsid w:val="00686DA1"/>
    <w:rsid w:val="00695CEA"/>
    <w:rsid w:val="006A146D"/>
    <w:rsid w:val="006A497C"/>
    <w:rsid w:val="006A61F9"/>
    <w:rsid w:val="006A71ED"/>
    <w:rsid w:val="006B06D3"/>
    <w:rsid w:val="006B3733"/>
    <w:rsid w:val="006C7446"/>
    <w:rsid w:val="006C7CE8"/>
    <w:rsid w:val="006D0615"/>
    <w:rsid w:val="006D5D0C"/>
    <w:rsid w:val="006E3224"/>
    <w:rsid w:val="006E48F1"/>
    <w:rsid w:val="006E5548"/>
    <w:rsid w:val="006F0F88"/>
    <w:rsid w:val="006F28BA"/>
    <w:rsid w:val="00702767"/>
    <w:rsid w:val="00704192"/>
    <w:rsid w:val="007131E1"/>
    <w:rsid w:val="007215F1"/>
    <w:rsid w:val="00730106"/>
    <w:rsid w:val="0073238D"/>
    <w:rsid w:val="007331D7"/>
    <w:rsid w:val="00733D75"/>
    <w:rsid w:val="00737394"/>
    <w:rsid w:val="00742388"/>
    <w:rsid w:val="00752411"/>
    <w:rsid w:val="0075494A"/>
    <w:rsid w:val="00756DF3"/>
    <w:rsid w:val="00757704"/>
    <w:rsid w:val="00765E85"/>
    <w:rsid w:val="007661B6"/>
    <w:rsid w:val="00767383"/>
    <w:rsid w:val="00772238"/>
    <w:rsid w:val="00776A1C"/>
    <w:rsid w:val="00780007"/>
    <w:rsid w:val="0078292C"/>
    <w:rsid w:val="00792925"/>
    <w:rsid w:val="0079580D"/>
    <w:rsid w:val="007C0CA9"/>
    <w:rsid w:val="007C25A4"/>
    <w:rsid w:val="007C778A"/>
    <w:rsid w:val="007D3664"/>
    <w:rsid w:val="007E724C"/>
    <w:rsid w:val="007F114C"/>
    <w:rsid w:val="007F29C5"/>
    <w:rsid w:val="007F6562"/>
    <w:rsid w:val="00803AB0"/>
    <w:rsid w:val="00805E6D"/>
    <w:rsid w:val="0082575F"/>
    <w:rsid w:val="00827162"/>
    <w:rsid w:val="00834901"/>
    <w:rsid w:val="00840C5F"/>
    <w:rsid w:val="00842473"/>
    <w:rsid w:val="00844155"/>
    <w:rsid w:val="00844FBA"/>
    <w:rsid w:val="0085656D"/>
    <w:rsid w:val="00857457"/>
    <w:rsid w:val="0086150C"/>
    <w:rsid w:val="00864BF4"/>
    <w:rsid w:val="00875891"/>
    <w:rsid w:val="00877698"/>
    <w:rsid w:val="008840FA"/>
    <w:rsid w:val="008A3834"/>
    <w:rsid w:val="008B46AF"/>
    <w:rsid w:val="008B55BB"/>
    <w:rsid w:val="008C0BC1"/>
    <w:rsid w:val="008C3014"/>
    <w:rsid w:val="008C7D98"/>
    <w:rsid w:val="008D4BC3"/>
    <w:rsid w:val="008D7EFE"/>
    <w:rsid w:val="008E3810"/>
    <w:rsid w:val="008F2ABA"/>
    <w:rsid w:val="008F337D"/>
    <w:rsid w:val="008F601A"/>
    <w:rsid w:val="00902129"/>
    <w:rsid w:val="00906470"/>
    <w:rsid w:val="009072BC"/>
    <w:rsid w:val="00914E4B"/>
    <w:rsid w:val="00915F09"/>
    <w:rsid w:val="00916B0B"/>
    <w:rsid w:val="00923E5E"/>
    <w:rsid w:val="00927D64"/>
    <w:rsid w:val="00932BBA"/>
    <w:rsid w:val="00942B34"/>
    <w:rsid w:val="009441AB"/>
    <w:rsid w:val="009450AA"/>
    <w:rsid w:val="00953840"/>
    <w:rsid w:val="00963664"/>
    <w:rsid w:val="00971469"/>
    <w:rsid w:val="00976CE1"/>
    <w:rsid w:val="00987701"/>
    <w:rsid w:val="009945EA"/>
    <w:rsid w:val="00996157"/>
    <w:rsid w:val="009A33D0"/>
    <w:rsid w:val="009A57A7"/>
    <w:rsid w:val="009A59AB"/>
    <w:rsid w:val="009B0303"/>
    <w:rsid w:val="009B265C"/>
    <w:rsid w:val="009B5D3D"/>
    <w:rsid w:val="009C0B5A"/>
    <w:rsid w:val="009C7ACF"/>
    <w:rsid w:val="009D47C2"/>
    <w:rsid w:val="009F46D6"/>
    <w:rsid w:val="009F747D"/>
    <w:rsid w:val="00A01ACF"/>
    <w:rsid w:val="00A11681"/>
    <w:rsid w:val="00A1651C"/>
    <w:rsid w:val="00A25B9C"/>
    <w:rsid w:val="00A27AE4"/>
    <w:rsid w:val="00A30160"/>
    <w:rsid w:val="00A36145"/>
    <w:rsid w:val="00A36DF0"/>
    <w:rsid w:val="00A441B7"/>
    <w:rsid w:val="00A4665E"/>
    <w:rsid w:val="00A5636D"/>
    <w:rsid w:val="00A6254D"/>
    <w:rsid w:val="00A674B8"/>
    <w:rsid w:val="00A8255B"/>
    <w:rsid w:val="00A94A9A"/>
    <w:rsid w:val="00A97CA7"/>
    <w:rsid w:val="00AA338F"/>
    <w:rsid w:val="00AA442D"/>
    <w:rsid w:val="00AA6900"/>
    <w:rsid w:val="00AB74D0"/>
    <w:rsid w:val="00AC57E7"/>
    <w:rsid w:val="00AC6798"/>
    <w:rsid w:val="00AC6D5B"/>
    <w:rsid w:val="00AC7E78"/>
    <w:rsid w:val="00AD2628"/>
    <w:rsid w:val="00AE30C6"/>
    <w:rsid w:val="00AE5C8B"/>
    <w:rsid w:val="00AF3A6E"/>
    <w:rsid w:val="00AF3D8C"/>
    <w:rsid w:val="00B0736F"/>
    <w:rsid w:val="00B07D67"/>
    <w:rsid w:val="00B15C63"/>
    <w:rsid w:val="00B17466"/>
    <w:rsid w:val="00B1769A"/>
    <w:rsid w:val="00B237BE"/>
    <w:rsid w:val="00B3003B"/>
    <w:rsid w:val="00B3355B"/>
    <w:rsid w:val="00B503E8"/>
    <w:rsid w:val="00B57E4B"/>
    <w:rsid w:val="00B61145"/>
    <w:rsid w:val="00B65EFF"/>
    <w:rsid w:val="00B82524"/>
    <w:rsid w:val="00B85F17"/>
    <w:rsid w:val="00B92B95"/>
    <w:rsid w:val="00B94D0B"/>
    <w:rsid w:val="00BA2044"/>
    <w:rsid w:val="00BA3B4D"/>
    <w:rsid w:val="00BA6A27"/>
    <w:rsid w:val="00BB07C7"/>
    <w:rsid w:val="00BB7493"/>
    <w:rsid w:val="00BC57D1"/>
    <w:rsid w:val="00BC6528"/>
    <w:rsid w:val="00BC7548"/>
    <w:rsid w:val="00BE2D19"/>
    <w:rsid w:val="00BF0C34"/>
    <w:rsid w:val="00C03CBF"/>
    <w:rsid w:val="00C0764B"/>
    <w:rsid w:val="00C111E0"/>
    <w:rsid w:val="00C121B6"/>
    <w:rsid w:val="00C14841"/>
    <w:rsid w:val="00C22D59"/>
    <w:rsid w:val="00C2565A"/>
    <w:rsid w:val="00C278D6"/>
    <w:rsid w:val="00C31648"/>
    <w:rsid w:val="00C36F00"/>
    <w:rsid w:val="00C41431"/>
    <w:rsid w:val="00C44004"/>
    <w:rsid w:val="00C44AE0"/>
    <w:rsid w:val="00C52D0E"/>
    <w:rsid w:val="00C548B3"/>
    <w:rsid w:val="00C71FA3"/>
    <w:rsid w:val="00C76E73"/>
    <w:rsid w:val="00C83BFA"/>
    <w:rsid w:val="00C90FCF"/>
    <w:rsid w:val="00C92AD0"/>
    <w:rsid w:val="00C957D5"/>
    <w:rsid w:val="00C97A5D"/>
    <w:rsid w:val="00CA3E0C"/>
    <w:rsid w:val="00CB1C70"/>
    <w:rsid w:val="00CB2F13"/>
    <w:rsid w:val="00CB7BC8"/>
    <w:rsid w:val="00CB7DEE"/>
    <w:rsid w:val="00CC2BDE"/>
    <w:rsid w:val="00CD3054"/>
    <w:rsid w:val="00CE3C5C"/>
    <w:rsid w:val="00CE5BA6"/>
    <w:rsid w:val="00CF179A"/>
    <w:rsid w:val="00CF3552"/>
    <w:rsid w:val="00CF79F0"/>
    <w:rsid w:val="00D0196C"/>
    <w:rsid w:val="00D21988"/>
    <w:rsid w:val="00D24DC7"/>
    <w:rsid w:val="00D3220C"/>
    <w:rsid w:val="00D329C4"/>
    <w:rsid w:val="00D42C5A"/>
    <w:rsid w:val="00D439BF"/>
    <w:rsid w:val="00D47992"/>
    <w:rsid w:val="00D53070"/>
    <w:rsid w:val="00D57D51"/>
    <w:rsid w:val="00D62FA0"/>
    <w:rsid w:val="00D74CB7"/>
    <w:rsid w:val="00D74E6F"/>
    <w:rsid w:val="00D759A3"/>
    <w:rsid w:val="00D86AAA"/>
    <w:rsid w:val="00D87F10"/>
    <w:rsid w:val="00D96CF8"/>
    <w:rsid w:val="00DA74F1"/>
    <w:rsid w:val="00DB5141"/>
    <w:rsid w:val="00DD115B"/>
    <w:rsid w:val="00DD2794"/>
    <w:rsid w:val="00DD2FF0"/>
    <w:rsid w:val="00DD5E62"/>
    <w:rsid w:val="00DE118C"/>
    <w:rsid w:val="00DE425E"/>
    <w:rsid w:val="00DF6BF8"/>
    <w:rsid w:val="00DF7E8F"/>
    <w:rsid w:val="00E04F03"/>
    <w:rsid w:val="00E1214A"/>
    <w:rsid w:val="00E13EFB"/>
    <w:rsid w:val="00E16AB1"/>
    <w:rsid w:val="00E251A3"/>
    <w:rsid w:val="00E31168"/>
    <w:rsid w:val="00E328DF"/>
    <w:rsid w:val="00E34063"/>
    <w:rsid w:val="00E348F9"/>
    <w:rsid w:val="00E43DFE"/>
    <w:rsid w:val="00E5275F"/>
    <w:rsid w:val="00E53CDF"/>
    <w:rsid w:val="00E65EB2"/>
    <w:rsid w:val="00E73F53"/>
    <w:rsid w:val="00E74EC9"/>
    <w:rsid w:val="00E75FC6"/>
    <w:rsid w:val="00E960ED"/>
    <w:rsid w:val="00EA4ECD"/>
    <w:rsid w:val="00EA67FA"/>
    <w:rsid w:val="00EA6FCF"/>
    <w:rsid w:val="00EB2181"/>
    <w:rsid w:val="00EB7075"/>
    <w:rsid w:val="00EC355C"/>
    <w:rsid w:val="00EC760E"/>
    <w:rsid w:val="00ED04BC"/>
    <w:rsid w:val="00ED2524"/>
    <w:rsid w:val="00ED3A92"/>
    <w:rsid w:val="00EE245A"/>
    <w:rsid w:val="00EE3CE9"/>
    <w:rsid w:val="00EF3CDB"/>
    <w:rsid w:val="00EF7E09"/>
    <w:rsid w:val="00F00739"/>
    <w:rsid w:val="00F115F6"/>
    <w:rsid w:val="00F13E92"/>
    <w:rsid w:val="00F217D2"/>
    <w:rsid w:val="00F26EF3"/>
    <w:rsid w:val="00F2741C"/>
    <w:rsid w:val="00F27E3E"/>
    <w:rsid w:val="00F30383"/>
    <w:rsid w:val="00F33090"/>
    <w:rsid w:val="00F33590"/>
    <w:rsid w:val="00F523A7"/>
    <w:rsid w:val="00F57B54"/>
    <w:rsid w:val="00F63F64"/>
    <w:rsid w:val="00F64701"/>
    <w:rsid w:val="00F668DD"/>
    <w:rsid w:val="00F66D44"/>
    <w:rsid w:val="00F8101F"/>
    <w:rsid w:val="00F851D4"/>
    <w:rsid w:val="00F9188F"/>
    <w:rsid w:val="00F94804"/>
    <w:rsid w:val="00F975D2"/>
    <w:rsid w:val="00FA50DA"/>
    <w:rsid w:val="00FB16E1"/>
    <w:rsid w:val="00FB2398"/>
    <w:rsid w:val="00FC3574"/>
    <w:rsid w:val="00FC70BE"/>
    <w:rsid w:val="00FD059E"/>
    <w:rsid w:val="00FD6A5A"/>
    <w:rsid w:val="00FF1CD3"/>
    <w:rsid w:val="00FF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CE1"/>
  </w:style>
  <w:style w:type="paragraph" w:styleId="Ttulo1">
    <w:name w:val="heading 1"/>
    <w:basedOn w:val="Normal"/>
    <w:next w:val="Normal"/>
    <w:link w:val="Ttulo1Car"/>
    <w:uiPriority w:val="1"/>
    <w:qFormat/>
    <w:rsid w:val="0062273D"/>
    <w:pPr>
      <w:keepNext/>
      <w:spacing w:after="0" w:line="360" w:lineRule="atLeast"/>
      <w:ind w:left="284" w:right="284"/>
      <w:jc w:val="both"/>
      <w:outlineLvl w:val="0"/>
    </w:pPr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1"/>
    <w:qFormat/>
    <w:rsid w:val="0062273D"/>
    <w:pPr>
      <w:keepNext/>
      <w:spacing w:after="0" w:line="240" w:lineRule="auto"/>
      <w:outlineLvl w:val="1"/>
    </w:pPr>
    <w:rPr>
      <w:rFonts w:ascii="Arial" w:eastAsia="Times New Roman" w:hAnsi="Arial" w:cs="Times New Roman"/>
      <w:sz w:val="24"/>
      <w:szCs w:val="20"/>
      <w:u w:val="single"/>
      <w:lang w:eastAsia="es-ES"/>
    </w:rPr>
  </w:style>
  <w:style w:type="paragraph" w:styleId="Ttulo3">
    <w:name w:val="heading 3"/>
    <w:basedOn w:val="Normal"/>
    <w:next w:val="Normal"/>
    <w:link w:val="Ttulo3Car"/>
    <w:qFormat/>
    <w:rsid w:val="0062273D"/>
    <w:pPr>
      <w:keepNext/>
      <w:spacing w:after="0" w:line="360" w:lineRule="atLeast"/>
      <w:ind w:left="284" w:right="284"/>
      <w:jc w:val="center"/>
      <w:outlineLvl w:val="2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Ttulo4">
    <w:name w:val="heading 4"/>
    <w:basedOn w:val="Normal"/>
    <w:next w:val="Normal"/>
    <w:link w:val="Ttulo4Car"/>
    <w:qFormat/>
    <w:rsid w:val="0062273D"/>
    <w:pPr>
      <w:keepNext/>
      <w:spacing w:after="0" w:line="360" w:lineRule="atLeast"/>
      <w:ind w:left="284" w:right="284"/>
      <w:jc w:val="both"/>
      <w:outlineLvl w:val="3"/>
    </w:pPr>
    <w:rPr>
      <w:rFonts w:ascii="Arial" w:eastAsia="Times New Roman" w:hAnsi="Arial" w:cs="Times New Roman"/>
      <w:sz w:val="24"/>
      <w:szCs w:val="20"/>
      <w:u w:val="single"/>
      <w:lang w:eastAsia="es-ES"/>
    </w:rPr>
  </w:style>
  <w:style w:type="paragraph" w:styleId="Ttulo5">
    <w:name w:val="heading 5"/>
    <w:basedOn w:val="Normal"/>
    <w:next w:val="Normal"/>
    <w:link w:val="Ttulo5Car"/>
    <w:qFormat/>
    <w:rsid w:val="0062273D"/>
    <w:pPr>
      <w:keepNext/>
      <w:spacing w:after="0" w:line="360" w:lineRule="atLeast"/>
      <w:ind w:left="284" w:right="284"/>
      <w:jc w:val="both"/>
      <w:outlineLvl w:val="4"/>
    </w:pPr>
    <w:rPr>
      <w:rFonts w:ascii="Arial" w:eastAsia="Times New Roman" w:hAnsi="Arial" w:cs="Times New Roman"/>
      <w:b/>
      <w:sz w:val="24"/>
      <w:szCs w:val="20"/>
      <w:u w:val="single"/>
      <w:lang w:eastAsia="es-ES"/>
    </w:rPr>
  </w:style>
  <w:style w:type="paragraph" w:styleId="Ttulo6">
    <w:name w:val="heading 6"/>
    <w:basedOn w:val="Normal"/>
    <w:next w:val="Normal"/>
    <w:link w:val="Ttulo6Car"/>
    <w:qFormat/>
    <w:rsid w:val="0062273D"/>
    <w:pPr>
      <w:keepNext/>
      <w:spacing w:after="0" w:line="360" w:lineRule="atLeast"/>
      <w:ind w:left="284" w:right="284"/>
      <w:jc w:val="both"/>
      <w:outlineLvl w:val="5"/>
    </w:pPr>
    <w:rPr>
      <w:rFonts w:ascii="Arial" w:eastAsia="Times New Roman" w:hAnsi="Arial" w:cs="Times New Roman"/>
      <w:b/>
      <w:i/>
      <w:sz w:val="24"/>
      <w:szCs w:val="20"/>
      <w:lang w:eastAsia="es-ES"/>
    </w:rPr>
  </w:style>
  <w:style w:type="paragraph" w:styleId="Ttulo7">
    <w:name w:val="heading 7"/>
    <w:basedOn w:val="Normal"/>
    <w:next w:val="Normal"/>
    <w:link w:val="Ttulo7Car"/>
    <w:qFormat/>
    <w:rsid w:val="0062273D"/>
    <w:pPr>
      <w:keepNext/>
      <w:spacing w:after="0" w:line="360" w:lineRule="atLeast"/>
      <w:ind w:right="284"/>
      <w:jc w:val="center"/>
      <w:outlineLvl w:val="6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Ttulo8">
    <w:name w:val="heading 8"/>
    <w:basedOn w:val="Normal"/>
    <w:next w:val="Normal"/>
    <w:link w:val="Ttulo8Car"/>
    <w:qFormat/>
    <w:rsid w:val="0062273D"/>
    <w:p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es-ES"/>
    </w:rPr>
  </w:style>
  <w:style w:type="paragraph" w:styleId="Ttulo9">
    <w:name w:val="heading 9"/>
    <w:basedOn w:val="Normal"/>
    <w:next w:val="Normal"/>
    <w:link w:val="Ttulo9Car"/>
    <w:qFormat/>
    <w:rsid w:val="0062273D"/>
    <w:pPr>
      <w:keepNext/>
      <w:spacing w:after="0" w:line="240" w:lineRule="auto"/>
      <w:jc w:val="center"/>
      <w:outlineLvl w:val="8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Car2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Car2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">
    <w:name w:val="Cuerpo"/>
    <w:rsid w:val="00F668D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es-ES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basedOn w:val="Normal"/>
    <w:uiPriority w:val="1"/>
    <w:qFormat/>
    <w:rsid w:val="0014429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30A98"/>
    <w:rPr>
      <w:color w:val="0563C1" w:themeColor="hyperlink"/>
      <w:u w:val="single"/>
    </w:rPr>
  </w:style>
  <w:style w:type="paragraph" w:styleId="NormalWeb">
    <w:name w:val="Normal (Web)"/>
    <w:basedOn w:val="Normal"/>
    <w:unhideWhenUsed/>
    <w:rsid w:val="00007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1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17BF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unhideWhenUsed/>
    <w:rsid w:val="00072E3F"/>
    <w:pPr>
      <w:spacing w:after="0" w:line="240" w:lineRule="auto"/>
    </w:pPr>
    <w:rPr>
      <w:rFonts w:ascii="Calibri" w:eastAsia="Calibri" w:hAnsi="Calibri" w:cs="Times New Roman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72E3F"/>
    <w:rPr>
      <w:rFonts w:ascii="Calibri" w:eastAsia="Calibri" w:hAnsi="Calibri" w:cs="Times New Roman"/>
      <w:sz w:val="20"/>
      <w:szCs w:val="20"/>
      <w:lang w:val="es-ES_tradnl"/>
    </w:rPr>
  </w:style>
  <w:style w:type="character" w:styleId="Refdenotaalpie">
    <w:name w:val="footnote reference"/>
    <w:uiPriority w:val="99"/>
    <w:unhideWhenUsed/>
    <w:rsid w:val="00072E3F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1"/>
    <w:rsid w:val="0062273D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62273D"/>
    <w:rPr>
      <w:rFonts w:ascii="Arial" w:eastAsia="Times New Roman" w:hAnsi="Arial" w:cs="Times New Roman"/>
      <w:sz w:val="24"/>
      <w:szCs w:val="20"/>
      <w:u w:val="single"/>
      <w:lang w:eastAsia="es-ES"/>
    </w:rPr>
  </w:style>
  <w:style w:type="character" w:customStyle="1" w:styleId="Ttulo3Car">
    <w:name w:val="Título 3 Car"/>
    <w:basedOn w:val="Fuentedeprrafopredeter"/>
    <w:link w:val="Ttulo3"/>
    <w:rsid w:val="0062273D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62273D"/>
    <w:rPr>
      <w:rFonts w:ascii="Arial" w:eastAsia="Times New Roman" w:hAnsi="Arial" w:cs="Times New Roman"/>
      <w:sz w:val="24"/>
      <w:szCs w:val="20"/>
      <w:u w:val="single"/>
      <w:lang w:eastAsia="es-ES"/>
    </w:rPr>
  </w:style>
  <w:style w:type="character" w:customStyle="1" w:styleId="Ttulo5Car">
    <w:name w:val="Título 5 Car"/>
    <w:basedOn w:val="Fuentedeprrafopredeter"/>
    <w:link w:val="Ttulo5"/>
    <w:rsid w:val="0062273D"/>
    <w:rPr>
      <w:rFonts w:ascii="Arial" w:eastAsia="Times New Roman" w:hAnsi="Arial" w:cs="Times New Roman"/>
      <w:b/>
      <w:sz w:val="24"/>
      <w:szCs w:val="20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rsid w:val="0062273D"/>
    <w:rPr>
      <w:rFonts w:ascii="Arial" w:eastAsia="Times New Roman" w:hAnsi="Arial" w:cs="Times New Roman"/>
      <w:b/>
      <w:i/>
      <w:sz w:val="24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62273D"/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Ttulo8Car">
    <w:name w:val="Título 8 Car"/>
    <w:basedOn w:val="Fuentedeprrafopredeter"/>
    <w:link w:val="Ttulo8"/>
    <w:rsid w:val="0062273D"/>
    <w:rPr>
      <w:rFonts w:ascii="Arial" w:eastAsia="Times New Roman" w:hAnsi="Arial" w:cs="Times New Roman"/>
      <w:i/>
      <w:sz w:val="20"/>
      <w:szCs w:val="20"/>
      <w:lang w:eastAsia="es-ES"/>
    </w:rPr>
  </w:style>
  <w:style w:type="character" w:customStyle="1" w:styleId="Ttulo9Car">
    <w:name w:val="Título 9 Car"/>
    <w:basedOn w:val="Fuentedeprrafopredeter"/>
    <w:link w:val="Ttulo9"/>
    <w:rsid w:val="0062273D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Textoindependiente21">
    <w:name w:val="Texto independiente 21"/>
    <w:basedOn w:val="Normal"/>
    <w:rsid w:val="0062273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Textodebloque1">
    <w:name w:val="Texto de bloque1"/>
    <w:basedOn w:val="Normal"/>
    <w:rsid w:val="0062273D"/>
    <w:pPr>
      <w:spacing w:after="0" w:line="360" w:lineRule="atLeast"/>
      <w:ind w:left="284" w:right="284"/>
      <w:jc w:val="both"/>
    </w:pPr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Lista5">
    <w:name w:val="List 5"/>
    <w:basedOn w:val="Normal"/>
    <w:rsid w:val="0062273D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Listaconvietas2">
    <w:name w:val="List Bullet 2"/>
    <w:basedOn w:val="Normal"/>
    <w:rsid w:val="0062273D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Continuarlista3">
    <w:name w:val="List Continue 3"/>
    <w:basedOn w:val="Normal"/>
    <w:rsid w:val="0062273D"/>
    <w:pPr>
      <w:spacing w:after="120" w:line="240" w:lineRule="auto"/>
      <w:ind w:left="566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Listaconvietas3">
    <w:name w:val="List Bullet 3"/>
    <w:basedOn w:val="Normal"/>
    <w:rsid w:val="0062273D"/>
    <w:pPr>
      <w:tabs>
        <w:tab w:val="left" w:pos="1069"/>
      </w:tabs>
      <w:spacing w:after="0" w:line="240" w:lineRule="auto"/>
      <w:ind w:left="1069" w:hanging="360"/>
      <w:jc w:val="both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62273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2273D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Lista4">
    <w:name w:val="List 4"/>
    <w:basedOn w:val="Normal"/>
    <w:rsid w:val="0062273D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Profesin">
    <w:name w:val="Profesión"/>
    <w:basedOn w:val="Normal"/>
    <w:next w:val="Normal"/>
    <w:rsid w:val="0062273D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62273D"/>
    <w:pPr>
      <w:spacing w:after="0" w:line="240" w:lineRule="auto"/>
      <w:ind w:firstLine="284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62273D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6227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2273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Fuentedeprrafopredet">
    <w:name w:val="Fuente de párrafo predet"/>
    <w:rsid w:val="0062273D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es-ES"/>
    </w:rPr>
  </w:style>
  <w:style w:type="paragraph" w:styleId="Textodebloque">
    <w:name w:val="Block Text"/>
    <w:basedOn w:val="Normal"/>
    <w:rsid w:val="0062273D"/>
    <w:pPr>
      <w:pBdr>
        <w:top w:val="single" w:sz="6" w:space="3" w:color="auto"/>
        <w:left w:val="single" w:sz="6" w:space="3" w:color="auto"/>
        <w:bottom w:val="single" w:sz="6" w:space="3" w:color="auto"/>
        <w:right w:val="single" w:sz="6" w:space="3" w:color="auto"/>
      </w:pBdr>
      <w:spacing w:after="0" w:line="360" w:lineRule="atLeast"/>
      <w:ind w:left="284" w:right="284"/>
      <w:jc w:val="both"/>
    </w:pPr>
    <w:rPr>
      <w:rFonts w:ascii="Arial" w:eastAsia="Times New Roman" w:hAnsi="Arial" w:cs="Times New Roman"/>
      <w:b/>
      <w:caps/>
      <w:sz w:val="24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62273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2273D"/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62273D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2273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62273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62273D"/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paragraph" w:styleId="Puesto">
    <w:name w:val="Title"/>
    <w:basedOn w:val="Normal"/>
    <w:link w:val="PuestoCar"/>
    <w:uiPriority w:val="1"/>
    <w:qFormat/>
    <w:rsid w:val="0062273D"/>
    <w:pPr>
      <w:tabs>
        <w:tab w:val="left" w:pos="-720"/>
      </w:tabs>
      <w:suppressAutoHyphens/>
      <w:spacing w:after="0" w:line="240" w:lineRule="auto"/>
      <w:ind w:left="284"/>
      <w:jc w:val="center"/>
    </w:pPr>
    <w:rPr>
      <w:rFonts w:ascii="Arial" w:eastAsia="Times New Roman" w:hAnsi="Arial" w:cs="Times New Roman"/>
      <w:b/>
      <w:bCs/>
      <w:spacing w:val="-3"/>
      <w:sz w:val="24"/>
      <w:szCs w:val="24"/>
      <w:lang w:val="es-ES_tradnl" w:eastAsia="es-ES"/>
    </w:rPr>
  </w:style>
  <w:style w:type="character" w:customStyle="1" w:styleId="PuestoCar">
    <w:name w:val="Puesto Car"/>
    <w:basedOn w:val="Fuentedeprrafopredeter"/>
    <w:link w:val="Puesto"/>
    <w:uiPriority w:val="1"/>
    <w:rsid w:val="0062273D"/>
    <w:rPr>
      <w:rFonts w:ascii="Arial" w:eastAsia="Times New Roman" w:hAnsi="Arial" w:cs="Times New Roman"/>
      <w:b/>
      <w:bCs/>
      <w:spacing w:val="-3"/>
      <w:sz w:val="24"/>
      <w:szCs w:val="24"/>
      <w:lang w:val="es-ES_tradnl" w:eastAsia="es-ES"/>
    </w:rPr>
  </w:style>
  <w:style w:type="paragraph" w:styleId="Subttulo">
    <w:name w:val="Subtitle"/>
    <w:basedOn w:val="Normal"/>
    <w:link w:val="SubttuloCar"/>
    <w:qFormat/>
    <w:rsid w:val="0062273D"/>
    <w:pPr>
      <w:tabs>
        <w:tab w:val="left" w:pos="-720"/>
      </w:tabs>
      <w:suppressAutoHyphens/>
      <w:spacing w:after="0" w:line="240" w:lineRule="auto"/>
      <w:ind w:left="284"/>
      <w:jc w:val="center"/>
    </w:pPr>
    <w:rPr>
      <w:rFonts w:ascii="Arial" w:eastAsia="Times New Roman" w:hAnsi="Arial" w:cs="Times New Roman"/>
      <w:b/>
      <w:bCs/>
      <w:spacing w:val="-3"/>
      <w:sz w:val="24"/>
      <w:szCs w:val="24"/>
      <w:lang w:val="es-ES_tradnl" w:eastAsia="es-ES"/>
    </w:rPr>
  </w:style>
  <w:style w:type="character" w:customStyle="1" w:styleId="SubttuloCar">
    <w:name w:val="Subtítulo Car"/>
    <w:basedOn w:val="Fuentedeprrafopredeter"/>
    <w:link w:val="Subttulo"/>
    <w:rsid w:val="0062273D"/>
    <w:rPr>
      <w:rFonts w:ascii="Arial" w:eastAsia="Times New Roman" w:hAnsi="Arial" w:cs="Times New Roman"/>
      <w:b/>
      <w:bCs/>
      <w:spacing w:val="-3"/>
      <w:sz w:val="24"/>
      <w:szCs w:val="24"/>
      <w:lang w:val="es-ES_tradnl" w:eastAsia="es-ES"/>
    </w:rPr>
  </w:style>
  <w:style w:type="character" w:styleId="nfasis">
    <w:name w:val="Emphasis"/>
    <w:qFormat/>
    <w:rsid w:val="0062273D"/>
    <w:rPr>
      <w:i/>
      <w:iCs/>
    </w:rPr>
  </w:style>
  <w:style w:type="paragraph" w:customStyle="1" w:styleId="summary">
    <w:name w:val="summary"/>
    <w:basedOn w:val="Normal"/>
    <w:rsid w:val="00622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">
    <w:name w:val="a"/>
    <w:basedOn w:val="Normal"/>
    <w:rsid w:val="00622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r">
    <w:name w:val="nr"/>
    <w:basedOn w:val="Normal"/>
    <w:rsid w:val="00622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62273D"/>
  </w:style>
  <w:style w:type="character" w:styleId="Refdecomentario">
    <w:name w:val="annotation reference"/>
    <w:uiPriority w:val="99"/>
    <w:semiHidden/>
    <w:rsid w:val="006227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622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2273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6227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2273D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  <w:style w:type="paragraph" w:customStyle="1" w:styleId="Preformatted">
    <w:name w:val="Preformatted"/>
    <w:basedOn w:val="Normal"/>
    <w:rsid w:val="0062273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es-ES"/>
    </w:rPr>
  </w:style>
  <w:style w:type="paragraph" w:customStyle="1" w:styleId="Prrafodelista1">
    <w:name w:val="Párrafo de lista1"/>
    <w:basedOn w:val="Normal"/>
    <w:rsid w:val="0062273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6227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arCarCarCarCar">
    <w:name w:val="Car Car Car Car Car"/>
    <w:basedOn w:val="Normal"/>
    <w:rsid w:val="0062273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62273D"/>
    <w:pPr>
      <w:spacing w:after="0" w:line="240" w:lineRule="auto"/>
    </w:pPr>
    <w:rPr>
      <w:rFonts w:ascii="Calibri" w:eastAsia="Calibri" w:hAnsi="Calibri" w:cs="Times New Roman"/>
      <w:sz w:val="20"/>
      <w:szCs w:val="20"/>
      <w:lang w:val="es-ES_tradnl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62273D"/>
    <w:rPr>
      <w:rFonts w:ascii="Calibri" w:eastAsia="Calibri" w:hAnsi="Calibri" w:cs="Times New Roman"/>
      <w:sz w:val="20"/>
      <w:szCs w:val="20"/>
      <w:lang w:val="es-ES_tradnl"/>
    </w:rPr>
  </w:style>
  <w:style w:type="character" w:styleId="Refdenotaalfinal">
    <w:name w:val="endnote reference"/>
    <w:uiPriority w:val="99"/>
    <w:unhideWhenUsed/>
    <w:rsid w:val="0062273D"/>
    <w:rPr>
      <w:vertAlign w:val="superscript"/>
    </w:rPr>
  </w:style>
  <w:style w:type="paragraph" w:styleId="Revisin">
    <w:name w:val="Revision"/>
    <w:hidden/>
    <w:uiPriority w:val="99"/>
    <w:semiHidden/>
    <w:rsid w:val="0062273D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table" w:styleId="Listaclara">
    <w:name w:val="Light List"/>
    <w:basedOn w:val="Tablanormal"/>
    <w:uiPriority w:val="61"/>
    <w:rsid w:val="0062273D"/>
    <w:pPr>
      <w:spacing w:after="0" w:line="240" w:lineRule="auto"/>
    </w:pPr>
    <w:rPr>
      <w:rFonts w:ascii="Calibri" w:eastAsia="Times New Roman" w:hAnsi="Calibri" w:cs="Times New Roman"/>
      <w:lang w:eastAsia="ja-JP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Tablamoderna">
    <w:name w:val="Table Contemporary"/>
    <w:basedOn w:val="Tablanormal"/>
    <w:rsid w:val="0062273D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ja-JP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bsica2">
    <w:name w:val="Table Simple 2"/>
    <w:basedOn w:val="Tablanormal"/>
    <w:rsid w:val="0062273D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ja-JP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rsid w:val="0062273D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ja-JP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rsid w:val="0062273D"/>
    <w:pPr>
      <w:spacing w:after="0" w:line="240" w:lineRule="auto"/>
    </w:pPr>
    <w:rPr>
      <w:rFonts w:ascii="CG Times" w:eastAsia="Times New Roman" w:hAnsi="CG Times" w:cs="Times New Roman"/>
      <w:color w:val="000080"/>
      <w:sz w:val="20"/>
      <w:szCs w:val="20"/>
      <w:lang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rsid w:val="0062273D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ecl-paragraph">
    <w:name w:val="ecl-paragraph"/>
    <w:basedOn w:val="Normal"/>
    <w:rsid w:val="00622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uiPriority w:val="22"/>
    <w:qFormat/>
    <w:rsid w:val="0062273D"/>
    <w:rPr>
      <w:b/>
      <w:bCs/>
    </w:rPr>
  </w:style>
  <w:style w:type="numbering" w:customStyle="1" w:styleId="Sinlista1">
    <w:name w:val="Sin lista1"/>
    <w:next w:val="Sinlista"/>
    <w:uiPriority w:val="99"/>
    <w:semiHidden/>
    <w:unhideWhenUsed/>
    <w:rsid w:val="0062273D"/>
  </w:style>
  <w:style w:type="table" w:customStyle="1" w:styleId="TableNormal">
    <w:name w:val="Table Normal"/>
    <w:uiPriority w:val="2"/>
    <w:semiHidden/>
    <w:unhideWhenUsed/>
    <w:qFormat/>
    <w:rsid w:val="006227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62273D"/>
    <w:pPr>
      <w:widowControl w:val="0"/>
      <w:autoSpaceDE w:val="0"/>
      <w:autoSpaceDN w:val="0"/>
      <w:spacing w:before="120" w:after="0" w:line="240" w:lineRule="auto"/>
      <w:ind w:left="387" w:hanging="286"/>
    </w:pPr>
    <w:rPr>
      <w:rFonts w:ascii="Calibri" w:eastAsia="Calibri" w:hAnsi="Calibri" w:cs="Calibri"/>
    </w:rPr>
  </w:style>
  <w:style w:type="paragraph" w:styleId="TDC2">
    <w:name w:val="toc 2"/>
    <w:basedOn w:val="Normal"/>
    <w:uiPriority w:val="1"/>
    <w:qFormat/>
    <w:rsid w:val="0062273D"/>
    <w:pPr>
      <w:widowControl w:val="0"/>
      <w:autoSpaceDE w:val="0"/>
      <w:autoSpaceDN w:val="0"/>
      <w:spacing w:before="99" w:after="0" w:line="240" w:lineRule="auto"/>
      <w:ind w:left="322" w:right="136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62273D"/>
    <w:pPr>
      <w:widowControl w:val="0"/>
      <w:autoSpaceDE w:val="0"/>
      <w:autoSpaceDN w:val="0"/>
      <w:spacing w:after="0" w:line="240" w:lineRule="auto"/>
    </w:pPr>
    <w:rPr>
      <w:rFonts w:ascii="Ebrima" w:eastAsia="Ebrima" w:hAnsi="Ebrima" w:cs="Ebrima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622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F81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2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orm.e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m66b\AppData\Local\Temp\Rar$DIa8576.9884\CPTCJDP%20-%20DGJ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7" ma:contentTypeDescription="Crear nuevo documento." ma:contentTypeScope="" ma:versionID="43b969b2240948f64292864e39434780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609917e18f01ec88dda26f4a786e8af5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073A04-30A3-4CB4-89B4-BF2A07DB4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E3F23-488B-4432-ADBD-BDD0BBEB5B30}">
  <ds:schemaRefs>
    <ds:schemaRef ds:uri="http://schemas.microsoft.com/office/2006/metadata/properties"/>
    <ds:schemaRef ds:uri="http://schemas.microsoft.com/office/infopath/2007/PartnerControls"/>
    <ds:schemaRef ds:uri="1c9c8636-0486-4c9b-b75c-7b805ddaaf65"/>
    <ds:schemaRef ds:uri="bab14156-fcf3-44e2-9c4b-c33f1f92d414"/>
  </ds:schemaRefs>
</ds:datastoreItem>
</file>

<file path=customXml/itemProps4.xml><?xml version="1.0" encoding="utf-8"?>
<ds:datastoreItem xmlns:ds="http://schemas.openxmlformats.org/officeDocument/2006/customXml" ds:itemID="{D68BF0BB-A04C-448F-AEB1-DF880F16B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CPTCJDP - DGJ.dotx</Template>
  <TotalTime>0</TotalTime>
  <Pages>7</Pages>
  <Words>931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2024-05-15T08:32:00Z</dcterms:created>
  <dcterms:modified xsi:type="dcterms:W3CDTF">2025-12-16T07:39:00Z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</Properties>
</file>